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86B" w:rsidRPr="00A4737A" w:rsidRDefault="00EB486B" w:rsidP="00647993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A4737A">
        <w:rPr>
          <w:b/>
          <w:bCs/>
          <w:color w:val="auto"/>
          <w:sz w:val="28"/>
          <w:szCs w:val="28"/>
          <w:lang w:val="uk-UA"/>
        </w:rPr>
        <w:t>ДЕРЖАВНИЙ ВИЩИЙ НАВЧАЛЬНИЙ ЗАКЛАД</w:t>
      </w:r>
    </w:p>
    <w:p w:rsidR="00EB486B" w:rsidRPr="00A4737A" w:rsidRDefault="00EB486B" w:rsidP="00647993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A4737A">
        <w:rPr>
          <w:b/>
          <w:bCs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EB486B" w:rsidRPr="00A4737A" w:rsidRDefault="00EB486B" w:rsidP="00647993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ФІЛОЛОГІЧНИЙ ФАКУЛЬТЕТ</w:t>
      </w:r>
    </w:p>
    <w:p w:rsidR="00EB486B" w:rsidRPr="00A4737A" w:rsidRDefault="00EB486B" w:rsidP="00647993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Кафедра словацької філології</w:t>
      </w:r>
    </w:p>
    <w:p w:rsidR="00EB486B" w:rsidRPr="00A4737A" w:rsidRDefault="00EB486B" w:rsidP="00647993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EB486B" w:rsidRPr="00A4737A" w:rsidRDefault="00EB486B" w:rsidP="00647993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EB486B" w:rsidRPr="00A4737A" w:rsidRDefault="00EB486B" w:rsidP="00647993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EB486B" w:rsidRPr="00A4737A" w:rsidRDefault="00EB486B" w:rsidP="00647993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>
        <w:rPr>
          <w:color w:val="auto"/>
          <w:sz w:val="28"/>
          <w:szCs w:val="28"/>
          <w:lang w:val="uk-UA"/>
        </w:rPr>
        <w:t>філологічного</w:t>
      </w:r>
      <w:r w:rsidRPr="00A4737A">
        <w:rPr>
          <w:color w:val="auto"/>
          <w:sz w:val="28"/>
          <w:szCs w:val="28"/>
          <w:lang w:val="uk-UA"/>
        </w:rPr>
        <w:t xml:space="preserve"> </w:t>
      </w:r>
    </w:p>
    <w:p w:rsidR="00EB486B" w:rsidRPr="00A4737A" w:rsidRDefault="00EB486B" w:rsidP="00647993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EB486B" w:rsidRPr="00A4737A" w:rsidRDefault="00EB486B" w:rsidP="00647993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_____________ /</w:t>
      </w:r>
      <w:r>
        <w:rPr>
          <w:color w:val="auto"/>
          <w:sz w:val="28"/>
          <w:szCs w:val="28"/>
          <w:lang w:val="uk-UA"/>
        </w:rPr>
        <w:t>Бідзіля Ю.М.</w:t>
      </w:r>
      <w:r w:rsidRPr="00A4737A">
        <w:rPr>
          <w:color w:val="auto"/>
          <w:sz w:val="28"/>
          <w:szCs w:val="28"/>
          <w:lang w:val="uk-UA"/>
        </w:rPr>
        <w:t>/</w:t>
      </w:r>
    </w:p>
    <w:p w:rsidR="00EB486B" w:rsidRPr="00A4737A" w:rsidRDefault="00EB486B" w:rsidP="00647993">
      <w:pPr>
        <w:ind w:firstLine="5387"/>
        <w:rPr>
          <w:lang w:val="uk-UA"/>
        </w:rPr>
      </w:pPr>
      <w:r w:rsidRPr="00A4737A">
        <w:rPr>
          <w:lang w:val="uk-UA"/>
        </w:rPr>
        <w:t>«____» _____________</w:t>
      </w:r>
      <w:r w:rsidRPr="00A4737A">
        <w:rPr>
          <w:u w:val="single"/>
          <w:lang w:val="uk-UA"/>
        </w:rPr>
        <w:t xml:space="preserve"> </w:t>
      </w:r>
      <w:r w:rsidRPr="00A4737A">
        <w:rPr>
          <w:lang w:val="uk-UA"/>
        </w:rPr>
        <w:t>20</w:t>
      </w:r>
      <w:r>
        <w:rPr>
          <w:lang w:val="uk-UA"/>
        </w:rPr>
        <w:t>21</w:t>
      </w:r>
      <w:r w:rsidRPr="00A4737A">
        <w:rPr>
          <w:lang w:val="uk-UA"/>
        </w:rPr>
        <w:t xml:space="preserve"> року</w:t>
      </w:r>
    </w:p>
    <w:p w:rsidR="00EB486B" w:rsidRPr="00A4737A" w:rsidRDefault="00EB486B" w:rsidP="00647993">
      <w:pPr>
        <w:rPr>
          <w:lang w:val="uk-UA"/>
        </w:rPr>
      </w:pPr>
    </w:p>
    <w:p w:rsidR="00EB486B" w:rsidRPr="00A4737A" w:rsidRDefault="00EB486B" w:rsidP="00647993">
      <w:pPr>
        <w:rPr>
          <w:lang w:val="uk-UA"/>
        </w:rPr>
      </w:pPr>
    </w:p>
    <w:p w:rsidR="00EB486B" w:rsidRPr="00A4737A" w:rsidRDefault="00EB486B" w:rsidP="00647993">
      <w:pPr>
        <w:rPr>
          <w:lang w:val="uk-UA"/>
        </w:rPr>
      </w:pPr>
    </w:p>
    <w:p w:rsidR="00EB486B" w:rsidRPr="00A4737A" w:rsidRDefault="00EB486B" w:rsidP="00647993">
      <w:pPr>
        <w:rPr>
          <w:lang w:val="uk-UA"/>
        </w:rPr>
      </w:pPr>
    </w:p>
    <w:p w:rsidR="00EB486B" w:rsidRPr="00A4737A" w:rsidRDefault="00EB486B" w:rsidP="00647993">
      <w:pPr>
        <w:rPr>
          <w:lang w:val="uk-UA"/>
        </w:rPr>
      </w:pPr>
    </w:p>
    <w:p w:rsidR="00EB486B" w:rsidRPr="00A4737A" w:rsidRDefault="00EB486B" w:rsidP="00647993">
      <w:pPr>
        <w:rPr>
          <w:lang w:val="uk-UA"/>
        </w:rPr>
      </w:pPr>
    </w:p>
    <w:p w:rsidR="00EB486B" w:rsidRPr="00E802C2" w:rsidRDefault="00EB486B" w:rsidP="00647993">
      <w:pPr>
        <w:pStyle w:val="Heading2"/>
        <w:shd w:val="clear" w:color="auto" w:fill="FFFFFF"/>
        <w:spacing w:before="0"/>
        <w:jc w:val="center"/>
        <w:rPr>
          <w:i w:val="0"/>
          <w:iCs w:val="0"/>
        </w:rPr>
      </w:pPr>
      <w:r w:rsidRPr="00E802C2">
        <w:rPr>
          <w:i w:val="0"/>
          <w:iCs w:val="0"/>
        </w:rPr>
        <w:t xml:space="preserve">РОБОЧА ПРОГРАМА НАВЧАЛЬНОЇ ДИСЦИПЛІНИ </w:t>
      </w:r>
    </w:p>
    <w:p w:rsidR="00EB486B" w:rsidRDefault="00EB486B" w:rsidP="00647993">
      <w:pPr>
        <w:jc w:val="center"/>
        <w:rPr>
          <w:b/>
          <w:bCs/>
          <w:lang w:val="uk-UA"/>
        </w:rPr>
      </w:pPr>
    </w:p>
    <w:p w:rsidR="00EB486B" w:rsidRPr="00A4737A" w:rsidRDefault="00EB486B" w:rsidP="00647993">
      <w:pPr>
        <w:jc w:val="center"/>
        <w:rPr>
          <w:b/>
          <w:bCs/>
          <w:lang w:val="uk-UA"/>
        </w:rPr>
      </w:pPr>
    </w:p>
    <w:p w:rsidR="00EB486B" w:rsidRPr="00A4737A" w:rsidRDefault="00EB486B" w:rsidP="00647993">
      <w:pPr>
        <w:jc w:val="center"/>
        <w:rPr>
          <w:b/>
          <w:bCs/>
          <w:lang w:val="uk-UA"/>
        </w:rPr>
      </w:pPr>
      <w:r>
        <w:rPr>
          <w:b/>
          <w:bCs/>
          <w:sz w:val="24"/>
          <w:szCs w:val="24"/>
          <w:lang w:val="uk-UA"/>
        </w:rPr>
        <w:t>ІСТОРІЯ СЛОВАЧЧИНИ</w:t>
      </w:r>
      <w:r>
        <w:rPr>
          <w:b/>
          <w:bCs/>
          <w:lang w:val="uk-UA"/>
        </w:rPr>
        <w:t xml:space="preserve"> </w:t>
      </w:r>
    </w:p>
    <w:p w:rsidR="00EB486B" w:rsidRPr="00A4737A" w:rsidRDefault="00EB486B" w:rsidP="00647993">
      <w:pPr>
        <w:rPr>
          <w:b/>
          <w:bCs/>
          <w:lang w:val="uk-UA"/>
        </w:rPr>
      </w:pPr>
    </w:p>
    <w:tbl>
      <w:tblPr>
        <w:tblW w:w="9572" w:type="dxa"/>
        <w:tblInd w:w="-106" w:type="dxa"/>
        <w:tblLook w:val="01E0"/>
      </w:tblPr>
      <w:tblGrid>
        <w:gridCol w:w="4503"/>
        <w:gridCol w:w="5069"/>
      </w:tblGrid>
      <w:tr w:rsidR="00EB486B" w:rsidRPr="00A4737A">
        <w:tc>
          <w:tcPr>
            <w:tcW w:w="4503" w:type="dxa"/>
          </w:tcPr>
          <w:p w:rsidR="00EB486B" w:rsidRPr="00531A2D" w:rsidRDefault="00EB486B" w:rsidP="00340A41">
            <w:pPr>
              <w:ind w:right="252"/>
              <w:jc w:val="right"/>
              <w:rPr>
                <w:lang w:val="uk-UA"/>
              </w:rPr>
            </w:pPr>
            <w:r w:rsidRPr="00531A2D">
              <w:rPr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EB486B" w:rsidRPr="00531A2D" w:rsidRDefault="00EB486B" w:rsidP="00340A41">
            <w:pPr>
              <w:rPr>
                <w:lang w:val="uk-UA"/>
              </w:rPr>
            </w:pPr>
            <w:r w:rsidRPr="00531A2D">
              <w:rPr>
                <w:b/>
                <w:bCs/>
                <w:lang w:val="uk-UA"/>
              </w:rPr>
              <w:t xml:space="preserve">Перший (бакалаврський) </w:t>
            </w:r>
          </w:p>
        </w:tc>
      </w:tr>
      <w:tr w:rsidR="00EB486B" w:rsidRPr="00724F64">
        <w:tc>
          <w:tcPr>
            <w:tcW w:w="4503" w:type="dxa"/>
          </w:tcPr>
          <w:p w:rsidR="00EB486B" w:rsidRPr="00531A2D" w:rsidRDefault="00EB486B" w:rsidP="00340A41">
            <w:pPr>
              <w:ind w:right="252"/>
              <w:jc w:val="right"/>
              <w:rPr>
                <w:lang w:val="uk-UA"/>
              </w:rPr>
            </w:pPr>
            <w:r w:rsidRPr="00531A2D">
              <w:rPr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EB486B" w:rsidRPr="00531A2D" w:rsidRDefault="00EB486B" w:rsidP="00340A41">
            <w:pPr>
              <w:rPr>
                <w:b/>
                <w:bCs/>
                <w:lang w:val="uk-UA"/>
              </w:rPr>
            </w:pPr>
            <w:r w:rsidRPr="00531A2D">
              <w:rPr>
                <w:b/>
                <w:bCs/>
                <w:lang w:val="uk-UA"/>
              </w:rPr>
              <w:t>03  Гуманітарні науки</w:t>
            </w:r>
          </w:p>
        </w:tc>
      </w:tr>
      <w:tr w:rsidR="00EB486B" w:rsidRPr="00364302">
        <w:tc>
          <w:tcPr>
            <w:tcW w:w="4503" w:type="dxa"/>
          </w:tcPr>
          <w:p w:rsidR="00EB486B" w:rsidRPr="00531A2D" w:rsidRDefault="00EB486B" w:rsidP="00340A41">
            <w:pPr>
              <w:ind w:right="252"/>
              <w:jc w:val="right"/>
              <w:rPr>
                <w:lang w:val="uk-UA"/>
              </w:rPr>
            </w:pPr>
            <w:r w:rsidRPr="00531A2D">
              <w:rPr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EB486B" w:rsidRPr="00531A2D" w:rsidRDefault="00EB486B" w:rsidP="00340A41">
            <w:pPr>
              <w:rPr>
                <w:b/>
                <w:bCs/>
                <w:lang w:val="uk-UA"/>
              </w:rPr>
            </w:pPr>
            <w:r w:rsidRPr="00531A2D">
              <w:rPr>
                <w:b/>
                <w:bCs/>
                <w:lang w:val="uk-UA"/>
              </w:rPr>
              <w:t>035. Філологія. Слов’янські мови та літератури (переклад включно), перша-словацька</w:t>
            </w:r>
          </w:p>
          <w:p w:rsidR="00EB486B" w:rsidRPr="00531A2D" w:rsidRDefault="00EB486B" w:rsidP="00340A41">
            <w:pPr>
              <w:rPr>
                <w:lang w:val="uk-UA"/>
              </w:rPr>
            </w:pPr>
          </w:p>
        </w:tc>
      </w:tr>
      <w:tr w:rsidR="00EB486B" w:rsidRPr="00364302">
        <w:tc>
          <w:tcPr>
            <w:tcW w:w="4503" w:type="dxa"/>
          </w:tcPr>
          <w:p w:rsidR="00EB486B" w:rsidRPr="00531A2D" w:rsidRDefault="00EB486B" w:rsidP="00340A41">
            <w:pPr>
              <w:ind w:right="252"/>
              <w:jc w:val="right"/>
              <w:rPr>
                <w:lang w:val="uk-UA"/>
              </w:rPr>
            </w:pPr>
            <w:r w:rsidRPr="00531A2D">
              <w:rPr>
                <w:lang w:val="uk-UA"/>
              </w:rPr>
              <w:t>Предметна спеціальність (Спеціалізація)</w:t>
            </w:r>
            <w:r w:rsidRPr="00531A2D">
              <w:rPr>
                <w:b/>
                <w:bCs/>
                <w:lang w:val="uk-UA"/>
              </w:rPr>
              <w:t xml:space="preserve"> </w:t>
            </w:r>
            <w:r w:rsidRPr="00531A2D">
              <w:rPr>
                <w:lang w:val="uk-UA"/>
              </w:rPr>
              <w:t>(</w:t>
            </w:r>
            <w:r w:rsidRPr="00531A2D">
              <w:rPr>
                <w:i/>
                <w:iCs/>
                <w:lang w:val="uk-UA"/>
              </w:rPr>
              <w:t>за наявності</w:t>
            </w:r>
            <w:r w:rsidRPr="00531A2D">
              <w:rPr>
                <w:lang w:val="uk-UA"/>
              </w:rPr>
              <w:t>)</w:t>
            </w:r>
          </w:p>
        </w:tc>
        <w:tc>
          <w:tcPr>
            <w:tcW w:w="5069" w:type="dxa"/>
          </w:tcPr>
          <w:p w:rsidR="00EB486B" w:rsidRPr="00531A2D" w:rsidRDefault="00EB486B" w:rsidP="00340A41">
            <w:pPr>
              <w:rPr>
                <w:b/>
                <w:bCs/>
                <w:lang w:val="uk-UA"/>
              </w:rPr>
            </w:pPr>
            <w:r w:rsidRPr="00531A2D">
              <w:rPr>
                <w:b/>
                <w:bCs/>
                <w:lang w:val="uk-UA"/>
              </w:rPr>
              <w:t>035.036. Словацька мова та література</w:t>
            </w:r>
          </w:p>
          <w:p w:rsidR="00EB486B" w:rsidRPr="00531A2D" w:rsidRDefault="00EB486B" w:rsidP="00340A41">
            <w:pPr>
              <w:rPr>
                <w:lang w:val="uk-UA"/>
              </w:rPr>
            </w:pPr>
          </w:p>
        </w:tc>
      </w:tr>
      <w:tr w:rsidR="00EB486B" w:rsidRPr="00364302">
        <w:tc>
          <w:tcPr>
            <w:tcW w:w="4503" w:type="dxa"/>
          </w:tcPr>
          <w:p w:rsidR="00EB486B" w:rsidRPr="00531A2D" w:rsidRDefault="00EB486B" w:rsidP="00340A41">
            <w:pPr>
              <w:ind w:right="252"/>
              <w:jc w:val="right"/>
              <w:rPr>
                <w:lang w:val="uk-UA"/>
              </w:rPr>
            </w:pPr>
            <w:r w:rsidRPr="00531A2D">
              <w:rPr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EB486B" w:rsidRPr="00531A2D" w:rsidRDefault="00EB486B" w:rsidP="00340A41">
            <w:pPr>
              <w:rPr>
                <w:b/>
                <w:bCs/>
                <w:lang w:val="uk-UA"/>
              </w:rPr>
            </w:pPr>
            <w:r w:rsidRPr="00531A2D">
              <w:rPr>
                <w:b/>
                <w:bCs/>
                <w:lang w:val="uk-UA"/>
              </w:rPr>
              <w:t>Словацька мова та література</w:t>
            </w:r>
          </w:p>
          <w:p w:rsidR="00EB486B" w:rsidRPr="00531A2D" w:rsidRDefault="00EB486B" w:rsidP="00340A41">
            <w:pPr>
              <w:rPr>
                <w:lang w:val="uk-UA"/>
              </w:rPr>
            </w:pPr>
          </w:p>
        </w:tc>
      </w:tr>
      <w:tr w:rsidR="00EB486B" w:rsidRPr="00A4737A">
        <w:tc>
          <w:tcPr>
            <w:tcW w:w="4503" w:type="dxa"/>
          </w:tcPr>
          <w:p w:rsidR="00EB486B" w:rsidRPr="00531A2D" w:rsidRDefault="00EB486B" w:rsidP="00340A41">
            <w:pPr>
              <w:ind w:right="252"/>
              <w:jc w:val="right"/>
              <w:rPr>
                <w:lang w:val="uk-UA"/>
              </w:rPr>
            </w:pPr>
            <w:r w:rsidRPr="00531A2D">
              <w:rPr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:rsidR="00EB486B" w:rsidRPr="00531A2D" w:rsidRDefault="00EB486B" w:rsidP="00340A41">
            <w:pPr>
              <w:rPr>
                <w:lang w:val="uk-UA"/>
              </w:rPr>
            </w:pPr>
            <w:r w:rsidRPr="00531A2D">
              <w:rPr>
                <w:b/>
                <w:bCs/>
                <w:lang w:val="uk-UA"/>
              </w:rPr>
              <w:t>обов’язкова</w:t>
            </w:r>
          </w:p>
        </w:tc>
      </w:tr>
      <w:tr w:rsidR="00EB486B" w:rsidRPr="00A4737A">
        <w:tc>
          <w:tcPr>
            <w:tcW w:w="4503" w:type="dxa"/>
          </w:tcPr>
          <w:p w:rsidR="00EB486B" w:rsidRPr="00531A2D" w:rsidRDefault="00EB486B" w:rsidP="00340A41">
            <w:pPr>
              <w:ind w:right="252"/>
              <w:jc w:val="right"/>
              <w:rPr>
                <w:lang w:val="uk-UA"/>
              </w:rPr>
            </w:pPr>
            <w:r w:rsidRPr="00531A2D">
              <w:rPr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EB486B" w:rsidRPr="00531A2D" w:rsidRDefault="00EB486B" w:rsidP="00340A41">
            <w:pPr>
              <w:rPr>
                <w:b/>
                <w:bCs/>
                <w:lang w:val="uk-UA"/>
              </w:rPr>
            </w:pPr>
            <w:r w:rsidRPr="00531A2D">
              <w:rPr>
                <w:b/>
                <w:bCs/>
                <w:lang w:val="uk-UA"/>
              </w:rPr>
              <w:t>Українськ</w:t>
            </w:r>
            <w:r>
              <w:rPr>
                <w:b/>
                <w:bCs/>
                <w:lang w:val="uk-UA"/>
              </w:rPr>
              <w:t>а, словацька</w:t>
            </w:r>
          </w:p>
        </w:tc>
      </w:tr>
    </w:tbl>
    <w:p w:rsidR="00EB486B" w:rsidRPr="00A4737A" w:rsidRDefault="00EB486B" w:rsidP="00647993">
      <w:pPr>
        <w:ind w:firstLine="1080"/>
        <w:rPr>
          <w:lang w:val="uk-UA"/>
        </w:rPr>
      </w:pPr>
    </w:p>
    <w:p w:rsidR="00EB486B" w:rsidRPr="00A4737A" w:rsidRDefault="00EB486B" w:rsidP="00647993">
      <w:pPr>
        <w:ind w:firstLine="1077"/>
        <w:rPr>
          <w:b/>
          <w:bCs/>
          <w:lang w:val="uk-UA"/>
        </w:rPr>
      </w:pPr>
      <w:r w:rsidRPr="00A4737A">
        <w:rPr>
          <w:b/>
          <w:bCs/>
          <w:lang w:val="uk-UA"/>
        </w:rPr>
        <w:tab/>
      </w:r>
      <w:r w:rsidRPr="00A4737A">
        <w:rPr>
          <w:b/>
          <w:bCs/>
          <w:lang w:val="uk-UA"/>
        </w:rPr>
        <w:tab/>
      </w:r>
    </w:p>
    <w:p w:rsidR="00EB486B" w:rsidRPr="00A4737A" w:rsidRDefault="00EB486B" w:rsidP="00647993">
      <w:pPr>
        <w:ind w:firstLine="1077"/>
        <w:rPr>
          <w:b/>
          <w:bCs/>
          <w:lang w:val="uk-UA"/>
        </w:rPr>
      </w:pPr>
      <w:r w:rsidRPr="00A4737A">
        <w:rPr>
          <w:b/>
          <w:bCs/>
          <w:lang w:val="uk-UA"/>
        </w:rPr>
        <w:tab/>
      </w:r>
    </w:p>
    <w:p w:rsidR="00EB486B" w:rsidRPr="00A4737A" w:rsidRDefault="00EB486B" w:rsidP="00647993">
      <w:pPr>
        <w:ind w:firstLine="1077"/>
        <w:rPr>
          <w:b/>
          <w:bCs/>
          <w:lang w:val="uk-UA"/>
        </w:rPr>
      </w:pPr>
    </w:p>
    <w:p w:rsidR="00EB486B" w:rsidRPr="00A4737A" w:rsidRDefault="00EB486B" w:rsidP="00647993">
      <w:pPr>
        <w:ind w:firstLine="1077"/>
        <w:rPr>
          <w:b/>
          <w:bCs/>
          <w:lang w:val="uk-UA"/>
        </w:rPr>
      </w:pPr>
    </w:p>
    <w:p w:rsidR="00EB486B" w:rsidRDefault="00EB486B" w:rsidP="00647993">
      <w:pPr>
        <w:rPr>
          <w:b/>
          <w:bCs/>
          <w:lang w:val="uk-UA"/>
        </w:rPr>
      </w:pPr>
    </w:p>
    <w:p w:rsidR="00EB486B" w:rsidRDefault="00EB486B" w:rsidP="00647993">
      <w:pPr>
        <w:jc w:val="center"/>
        <w:rPr>
          <w:b/>
          <w:bCs/>
          <w:lang w:val="uk-UA"/>
        </w:rPr>
      </w:pPr>
    </w:p>
    <w:p w:rsidR="00EB486B" w:rsidRPr="00A4737A" w:rsidRDefault="00EB486B" w:rsidP="00647993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</w:t>
      </w:r>
      <w:r w:rsidRPr="00A4737A">
        <w:rPr>
          <w:b/>
          <w:bCs/>
          <w:lang w:val="uk-UA"/>
        </w:rPr>
        <w:t>Ужгород 20</w:t>
      </w:r>
      <w:r>
        <w:rPr>
          <w:b/>
          <w:bCs/>
          <w:lang w:val="uk-UA"/>
        </w:rPr>
        <w:t>21</w:t>
      </w:r>
    </w:p>
    <w:p w:rsidR="00EB486B" w:rsidRPr="00724F64" w:rsidRDefault="00EB486B" w:rsidP="00647993">
      <w:pPr>
        <w:autoSpaceDE w:val="0"/>
        <w:autoSpaceDN w:val="0"/>
        <w:adjustRightInd w:val="0"/>
        <w:jc w:val="both"/>
        <w:rPr>
          <w:sz w:val="24"/>
          <w:szCs w:val="24"/>
          <w:lang w:val="uk-UA"/>
        </w:rPr>
      </w:pPr>
      <w:r w:rsidRPr="00A4737A">
        <w:rPr>
          <w:sz w:val="24"/>
          <w:szCs w:val="24"/>
          <w:lang w:val="uk-UA"/>
        </w:rPr>
        <w:br w:type="page"/>
        <w:t xml:space="preserve">Робоча </w:t>
      </w:r>
      <w:r w:rsidRPr="00724F64">
        <w:rPr>
          <w:sz w:val="24"/>
          <w:szCs w:val="24"/>
          <w:lang w:val="uk-UA"/>
        </w:rPr>
        <w:t>програма навчальної дисципліни «</w:t>
      </w:r>
      <w:r>
        <w:rPr>
          <w:b/>
          <w:bCs/>
          <w:sz w:val="24"/>
          <w:szCs w:val="24"/>
          <w:lang w:val="uk-UA"/>
        </w:rPr>
        <w:t>Історія Словаччини</w:t>
      </w:r>
      <w:r w:rsidRPr="00724F64">
        <w:rPr>
          <w:sz w:val="24"/>
          <w:szCs w:val="24"/>
          <w:lang w:val="uk-UA"/>
        </w:rPr>
        <w:t xml:space="preserve">» для здобувачів вищої освіти галузі знань </w:t>
      </w:r>
      <w:r w:rsidRPr="00724F64">
        <w:rPr>
          <w:b/>
          <w:bCs/>
          <w:sz w:val="24"/>
          <w:szCs w:val="24"/>
          <w:lang w:val="uk-UA"/>
        </w:rPr>
        <w:t xml:space="preserve">03  Гуманітарні науки </w:t>
      </w:r>
      <w:r w:rsidRPr="00724F64">
        <w:rPr>
          <w:sz w:val="24"/>
          <w:szCs w:val="24"/>
          <w:lang w:val="uk-UA"/>
        </w:rPr>
        <w:t>спеціальност</w:t>
      </w:r>
      <w:r>
        <w:rPr>
          <w:sz w:val="24"/>
          <w:szCs w:val="24"/>
          <w:lang w:val="uk-UA"/>
        </w:rPr>
        <w:t>ей</w:t>
      </w:r>
      <w:r w:rsidRPr="00724F64">
        <w:rPr>
          <w:sz w:val="24"/>
          <w:szCs w:val="24"/>
          <w:lang w:val="uk-UA"/>
        </w:rPr>
        <w:t xml:space="preserve"> </w:t>
      </w:r>
      <w:r w:rsidRPr="00724F64">
        <w:rPr>
          <w:b/>
          <w:bCs/>
          <w:sz w:val="24"/>
          <w:szCs w:val="24"/>
          <w:lang w:val="uk-UA"/>
        </w:rPr>
        <w:t>035. Філологія. Слов’янські мови та літерат</w:t>
      </w:r>
      <w:r>
        <w:rPr>
          <w:b/>
          <w:bCs/>
          <w:sz w:val="24"/>
          <w:szCs w:val="24"/>
          <w:lang w:val="uk-UA"/>
        </w:rPr>
        <w:t>ури (переклад включно), перша-</w:t>
      </w:r>
      <w:r w:rsidRPr="00724F64">
        <w:rPr>
          <w:b/>
          <w:bCs/>
          <w:sz w:val="24"/>
          <w:szCs w:val="24"/>
          <w:lang w:val="uk-UA"/>
        </w:rPr>
        <w:t>с</w:t>
      </w:r>
      <w:r>
        <w:rPr>
          <w:b/>
          <w:bCs/>
          <w:sz w:val="24"/>
          <w:szCs w:val="24"/>
          <w:lang w:val="uk-UA"/>
        </w:rPr>
        <w:t>ловацька</w:t>
      </w:r>
      <w:r w:rsidRPr="00724F64">
        <w:rPr>
          <w:sz w:val="24"/>
          <w:szCs w:val="24"/>
          <w:lang w:val="uk-UA"/>
        </w:rPr>
        <w:t xml:space="preserve"> предметної спеціальност</w:t>
      </w:r>
      <w:r>
        <w:rPr>
          <w:sz w:val="24"/>
          <w:szCs w:val="24"/>
          <w:lang w:val="uk-UA"/>
        </w:rPr>
        <w:t>ей</w:t>
      </w:r>
      <w:r w:rsidRPr="00724F64">
        <w:rPr>
          <w:sz w:val="24"/>
          <w:szCs w:val="24"/>
          <w:lang w:val="uk-UA"/>
        </w:rPr>
        <w:t xml:space="preserve"> (спеціалізації) </w:t>
      </w:r>
      <w:r w:rsidRPr="00647993">
        <w:rPr>
          <w:b/>
          <w:bCs/>
          <w:sz w:val="24"/>
          <w:szCs w:val="24"/>
          <w:lang w:val="uk-UA"/>
        </w:rPr>
        <w:t xml:space="preserve">035.036. </w:t>
      </w:r>
      <w:r w:rsidRPr="00724F64">
        <w:rPr>
          <w:b/>
          <w:bCs/>
          <w:sz w:val="24"/>
          <w:szCs w:val="24"/>
          <w:lang w:val="uk-UA"/>
        </w:rPr>
        <w:t>С</w:t>
      </w:r>
      <w:r>
        <w:rPr>
          <w:b/>
          <w:bCs/>
          <w:sz w:val="24"/>
          <w:szCs w:val="24"/>
          <w:lang w:val="uk-UA"/>
        </w:rPr>
        <w:t>ловац</w:t>
      </w:r>
      <w:r w:rsidRPr="00724F64">
        <w:rPr>
          <w:b/>
          <w:bCs/>
          <w:sz w:val="24"/>
          <w:szCs w:val="24"/>
          <w:lang w:val="uk-UA"/>
        </w:rPr>
        <w:t>ька мова та література</w:t>
      </w:r>
      <w:r>
        <w:rPr>
          <w:b/>
          <w:bCs/>
          <w:sz w:val="24"/>
          <w:szCs w:val="24"/>
          <w:lang w:val="uk-UA"/>
        </w:rPr>
        <w:t>,</w:t>
      </w:r>
      <w:r w:rsidRPr="00724F64">
        <w:rPr>
          <w:sz w:val="24"/>
          <w:szCs w:val="24"/>
          <w:lang w:val="uk-UA"/>
        </w:rPr>
        <w:t xml:space="preserve">  освітн</w:t>
      </w:r>
      <w:r>
        <w:rPr>
          <w:sz w:val="24"/>
          <w:szCs w:val="24"/>
          <w:lang w:val="uk-UA"/>
        </w:rPr>
        <w:t>ьої програми</w:t>
      </w:r>
      <w:r w:rsidRPr="00D02432">
        <w:rPr>
          <w:b/>
          <w:bCs/>
          <w:sz w:val="24"/>
          <w:szCs w:val="24"/>
          <w:lang w:val="uk-UA"/>
        </w:rPr>
        <w:t xml:space="preserve"> </w:t>
      </w:r>
      <w:r w:rsidRPr="00724F64">
        <w:rPr>
          <w:b/>
          <w:bCs/>
          <w:sz w:val="24"/>
          <w:szCs w:val="24"/>
          <w:lang w:val="uk-UA"/>
        </w:rPr>
        <w:t>С</w:t>
      </w:r>
      <w:r>
        <w:rPr>
          <w:b/>
          <w:bCs/>
          <w:sz w:val="24"/>
          <w:szCs w:val="24"/>
          <w:lang w:val="uk-UA"/>
        </w:rPr>
        <w:t>ловац</w:t>
      </w:r>
      <w:r w:rsidRPr="00724F64">
        <w:rPr>
          <w:b/>
          <w:bCs/>
          <w:sz w:val="24"/>
          <w:szCs w:val="24"/>
          <w:lang w:val="uk-UA"/>
        </w:rPr>
        <w:t>ька мова та література</w:t>
      </w:r>
      <w:r>
        <w:rPr>
          <w:b/>
          <w:bCs/>
          <w:sz w:val="24"/>
          <w:szCs w:val="24"/>
          <w:lang w:val="uk-UA"/>
        </w:rPr>
        <w:t xml:space="preserve">. </w:t>
      </w: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647993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A4737A">
        <w:rPr>
          <w:b/>
          <w:bCs/>
          <w:sz w:val="24"/>
          <w:szCs w:val="24"/>
          <w:lang w:val="uk-UA"/>
        </w:rPr>
        <w:t>Розробники</w:t>
      </w:r>
      <w:r w:rsidRPr="00A4737A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Pr="00647993">
        <w:rPr>
          <w:sz w:val="24"/>
          <w:szCs w:val="24"/>
          <w:lang w:val="uk-UA"/>
        </w:rPr>
        <w:t xml:space="preserve">Юсип-Якимович Ю.В.., канд.філол. н, доцент кафедри словацької </w:t>
      </w:r>
    </w:p>
    <w:p w:rsidR="00EB486B" w:rsidRPr="00647993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647993">
        <w:rPr>
          <w:sz w:val="24"/>
          <w:szCs w:val="24"/>
          <w:lang w:val="uk-UA"/>
        </w:rPr>
        <w:t xml:space="preserve">                                    філології </w:t>
      </w: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Pr="00A4737A" w:rsidRDefault="00EB486B" w:rsidP="00647993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EB486B" w:rsidRDefault="00EB486B" w:rsidP="00647993">
      <w:pPr>
        <w:autoSpaceDE w:val="0"/>
        <w:autoSpaceDN w:val="0"/>
        <w:adjustRightInd w:val="0"/>
        <w:rPr>
          <w:b/>
          <w:bCs/>
          <w:sz w:val="24"/>
          <w:szCs w:val="24"/>
          <w:lang w:val="uk-UA"/>
        </w:rPr>
      </w:pPr>
      <w:r w:rsidRPr="00A4737A">
        <w:rPr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b/>
          <w:bCs/>
          <w:sz w:val="24"/>
          <w:szCs w:val="24"/>
          <w:lang w:val="uk-UA"/>
        </w:rPr>
        <w:t xml:space="preserve"> </w:t>
      </w:r>
    </w:p>
    <w:p w:rsidR="00EB486B" w:rsidRPr="00814B59" w:rsidRDefault="00EB486B" w:rsidP="00647993">
      <w:pPr>
        <w:autoSpaceDE w:val="0"/>
        <w:autoSpaceDN w:val="0"/>
        <w:adjustRightInd w:val="0"/>
        <w:rPr>
          <w:b/>
          <w:bCs/>
          <w:i/>
          <w:iCs/>
          <w:sz w:val="24"/>
          <w:szCs w:val="24"/>
          <w:lang w:val="uk-UA"/>
        </w:rPr>
      </w:pPr>
      <w:r>
        <w:rPr>
          <w:b/>
          <w:bCs/>
          <w:i/>
          <w:iCs/>
          <w:sz w:val="24"/>
          <w:szCs w:val="24"/>
          <w:lang w:val="uk-UA"/>
        </w:rPr>
        <w:t>словацької філології</w:t>
      </w:r>
    </w:p>
    <w:p w:rsidR="00EB486B" w:rsidRPr="00A4737A" w:rsidRDefault="00EB486B" w:rsidP="00647993">
      <w:pPr>
        <w:autoSpaceDE w:val="0"/>
        <w:autoSpaceDN w:val="0"/>
        <w:adjustRightInd w:val="0"/>
        <w:spacing w:before="2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протокол № 1</w:t>
      </w:r>
      <w:r w:rsidRPr="00A4737A">
        <w:rPr>
          <w:sz w:val="24"/>
          <w:szCs w:val="24"/>
          <w:lang w:val="uk-UA"/>
        </w:rPr>
        <w:t xml:space="preserve"> від </w:t>
      </w:r>
      <w:r>
        <w:rPr>
          <w:sz w:val="24"/>
          <w:szCs w:val="24"/>
          <w:lang w:val="uk-UA"/>
        </w:rPr>
        <w:t>«30» серпня 2021</w:t>
      </w:r>
      <w:r w:rsidRPr="00A4737A">
        <w:rPr>
          <w:sz w:val="24"/>
          <w:szCs w:val="24"/>
          <w:lang w:val="uk-UA"/>
        </w:rPr>
        <w:t xml:space="preserve"> р.</w:t>
      </w:r>
    </w:p>
    <w:p w:rsidR="00EB486B" w:rsidRPr="00A4737A" w:rsidRDefault="00EB486B" w:rsidP="00647993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>
        <w:rPr>
          <w:lang w:val="uk-UA"/>
        </w:rPr>
        <w:t>Петріца Н.М.</w:t>
      </w:r>
      <w:r w:rsidRPr="00A4737A">
        <w:rPr>
          <w:lang w:val="uk-UA"/>
        </w:rPr>
        <w:t xml:space="preserve"> </w:t>
      </w:r>
    </w:p>
    <w:p w:rsidR="00EB486B" w:rsidRPr="00A4737A" w:rsidRDefault="00EB486B" w:rsidP="00647993">
      <w:pPr>
        <w:pStyle w:val="Default"/>
        <w:rPr>
          <w:lang w:val="uk-UA"/>
        </w:rPr>
      </w:pPr>
    </w:p>
    <w:p w:rsidR="00EB486B" w:rsidRPr="00A4737A" w:rsidRDefault="00EB486B" w:rsidP="00647993">
      <w:pPr>
        <w:pStyle w:val="Default"/>
        <w:rPr>
          <w:lang w:val="uk-UA"/>
        </w:rPr>
      </w:pPr>
    </w:p>
    <w:p w:rsidR="00EB486B" w:rsidRPr="00A4737A" w:rsidRDefault="00EB486B" w:rsidP="00647993">
      <w:pPr>
        <w:pStyle w:val="Default"/>
        <w:rPr>
          <w:lang w:val="uk-UA"/>
        </w:rPr>
      </w:pPr>
    </w:p>
    <w:p w:rsidR="00EB486B" w:rsidRPr="00A4737A" w:rsidRDefault="00EB486B" w:rsidP="00647993">
      <w:pPr>
        <w:pStyle w:val="Default"/>
        <w:rPr>
          <w:lang w:val="uk-UA"/>
        </w:rPr>
      </w:pPr>
    </w:p>
    <w:p w:rsidR="00EB486B" w:rsidRPr="00A4737A" w:rsidRDefault="00EB486B" w:rsidP="00647993">
      <w:pPr>
        <w:pStyle w:val="Default"/>
        <w:rPr>
          <w:lang w:val="uk-UA"/>
        </w:rPr>
      </w:pPr>
    </w:p>
    <w:p w:rsidR="00EB486B" w:rsidRPr="00A4737A" w:rsidRDefault="00EB486B" w:rsidP="00647993">
      <w:pPr>
        <w:pStyle w:val="Default"/>
        <w:rPr>
          <w:lang w:val="uk-UA"/>
        </w:rPr>
      </w:pPr>
    </w:p>
    <w:p w:rsidR="00EB486B" w:rsidRPr="00A4737A" w:rsidRDefault="00EB486B" w:rsidP="00647993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EB486B" w:rsidRPr="00A4737A" w:rsidRDefault="00EB486B" w:rsidP="00647993">
      <w:pPr>
        <w:autoSpaceDE w:val="0"/>
        <w:autoSpaceDN w:val="0"/>
        <w:adjustRightInd w:val="0"/>
        <w:spacing w:before="240"/>
        <w:rPr>
          <w:sz w:val="24"/>
          <w:szCs w:val="24"/>
          <w:lang w:val="uk-UA"/>
        </w:rPr>
      </w:pPr>
      <w:r w:rsidRPr="00A4737A">
        <w:rPr>
          <w:sz w:val="24"/>
          <w:szCs w:val="24"/>
          <w:lang w:val="uk-UA"/>
        </w:rPr>
        <w:t>протокол № ____ від «____» ___________ 20</w:t>
      </w:r>
      <w:r>
        <w:rPr>
          <w:sz w:val="24"/>
          <w:szCs w:val="24"/>
          <w:lang w:val="uk-UA"/>
        </w:rPr>
        <w:t>21</w:t>
      </w:r>
      <w:r w:rsidRPr="00A4737A">
        <w:rPr>
          <w:sz w:val="24"/>
          <w:szCs w:val="24"/>
          <w:lang w:val="uk-UA"/>
        </w:rPr>
        <w:t xml:space="preserve"> р.</w:t>
      </w:r>
    </w:p>
    <w:p w:rsidR="00EB486B" w:rsidRPr="00A4737A" w:rsidRDefault="00EB486B" w:rsidP="00647993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>
        <w:rPr>
          <w:lang w:val="uk-UA"/>
        </w:rPr>
        <w:t>Шаркань В.В.</w:t>
      </w:r>
    </w:p>
    <w:p w:rsidR="00EB486B" w:rsidRPr="00A4737A" w:rsidRDefault="00EB486B" w:rsidP="00647993">
      <w:pPr>
        <w:pStyle w:val="Default"/>
        <w:rPr>
          <w:lang w:val="uk-UA"/>
        </w:rPr>
      </w:pPr>
    </w:p>
    <w:p w:rsidR="00EB486B" w:rsidRPr="00A4737A" w:rsidRDefault="00EB486B" w:rsidP="00647993">
      <w:pPr>
        <w:pStyle w:val="Default"/>
        <w:rPr>
          <w:color w:val="auto"/>
          <w:lang w:val="uk-UA"/>
        </w:rPr>
      </w:pPr>
    </w:p>
    <w:p w:rsidR="00EB486B" w:rsidRPr="00A4737A" w:rsidRDefault="00EB486B" w:rsidP="00647993">
      <w:pPr>
        <w:pStyle w:val="Default"/>
        <w:rPr>
          <w:color w:val="auto"/>
          <w:lang w:val="uk-UA"/>
        </w:rPr>
      </w:pPr>
    </w:p>
    <w:p w:rsidR="00EB486B" w:rsidRPr="00A4737A" w:rsidRDefault="00EB486B" w:rsidP="00647993">
      <w:pPr>
        <w:pStyle w:val="Default"/>
        <w:rPr>
          <w:color w:val="auto"/>
          <w:lang w:val="uk-UA"/>
        </w:rPr>
      </w:pPr>
    </w:p>
    <w:p w:rsidR="00EB486B" w:rsidRPr="00A4737A" w:rsidRDefault="00EB486B" w:rsidP="00647993">
      <w:pPr>
        <w:pStyle w:val="Default"/>
        <w:rPr>
          <w:color w:val="auto"/>
          <w:lang w:val="uk-UA"/>
        </w:rPr>
      </w:pPr>
    </w:p>
    <w:p w:rsidR="00EB486B" w:rsidRPr="00A4737A" w:rsidRDefault="00EB486B" w:rsidP="00647993">
      <w:pPr>
        <w:jc w:val="right"/>
        <w:rPr>
          <w:sz w:val="24"/>
          <w:szCs w:val="24"/>
          <w:lang w:val="uk-UA"/>
        </w:rPr>
      </w:pPr>
    </w:p>
    <w:p w:rsidR="00EB486B" w:rsidRPr="00A4737A" w:rsidRDefault="00EB486B" w:rsidP="00647993">
      <w:pPr>
        <w:jc w:val="right"/>
        <w:rPr>
          <w:sz w:val="24"/>
          <w:szCs w:val="24"/>
          <w:lang w:val="uk-UA"/>
        </w:rPr>
      </w:pPr>
    </w:p>
    <w:p w:rsidR="00EB486B" w:rsidRPr="00A4737A" w:rsidRDefault="00EB486B" w:rsidP="00647993">
      <w:pPr>
        <w:jc w:val="right"/>
        <w:rPr>
          <w:sz w:val="24"/>
          <w:szCs w:val="24"/>
          <w:lang w:val="uk-UA"/>
        </w:rPr>
      </w:pPr>
    </w:p>
    <w:p w:rsidR="00EB486B" w:rsidRPr="00A4737A" w:rsidRDefault="00EB486B" w:rsidP="00647993">
      <w:pPr>
        <w:rPr>
          <w:sz w:val="24"/>
          <w:szCs w:val="24"/>
          <w:lang w:val="uk-UA"/>
        </w:rPr>
      </w:pPr>
    </w:p>
    <w:p w:rsidR="00EB486B" w:rsidRPr="00A4737A" w:rsidRDefault="00EB486B" w:rsidP="00647993">
      <w:pPr>
        <w:jc w:val="right"/>
        <w:rPr>
          <w:sz w:val="24"/>
          <w:szCs w:val="24"/>
          <w:lang w:val="uk-UA"/>
        </w:rPr>
      </w:pPr>
    </w:p>
    <w:p w:rsidR="00EB486B" w:rsidRPr="00A4737A" w:rsidRDefault="00EB486B" w:rsidP="0064799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</w:t>
      </w:r>
      <w:r w:rsidRPr="00A4737A">
        <w:rPr>
          <w:sz w:val="24"/>
          <w:szCs w:val="24"/>
          <w:lang w:val="uk-UA"/>
        </w:rPr>
        <w:sym w:font="Symbol" w:char="F0D3"/>
      </w:r>
      <w:r w:rsidRPr="00A4737A">
        <w:rPr>
          <w:sz w:val="24"/>
          <w:szCs w:val="24"/>
          <w:lang w:val="uk-UA"/>
        </w:rPr>
        <w:t xml:space="preserve"> ____________________________, 20</w:t>
      </w:r>
      <w:r>
        <w:rPr>
          <w:sz w:val="24"/>
          <w:szCs w:val="24"/>
          <w:lang w:val="uk-UA"/>
        </w:rPr>
        <w:t>21</w:t>
      </w:r>
      <w:r w:rsidRPr="00A4737A">
        <w:rPr>
          <w:sz w:val="24"/>
          <w:szCs w:val="24"/>
          <w:lang w:val="uk-UA"/>
        </w:rPr>
        <w:t xml:space="preserve"> р.</w:t>
      </w:r>
    </w:p>
    <w:p w:rsidR="00EB486B" w:rsidRPr="00A4737A" w:rsidRDefault="00EB486B" w:rsidP="00647993">
      <w:pPr>
        <w:spacing w:before="120"/>
        <w:jc w:val="right"/>
        <w:rPr>
          <w:b/>
          <w:bCs/>
          <w:sz w:val="24"/>
          <w:szCs w:val="24"/>
          <w:lang w:val="uk-UA"/>
        </w:rPr>
      </w:pPr>
      <w:r w:rsidRPr="00A4737A">
        <w:rPr>
          <w:sz w:val="24"/>
          <w:szCs w:val="24"/>
          <w:lang w:val="uk-UA"/>
        </w:rPr>
        <w:sym w:font="Symbol" w:char="F0D3"/>
      </w:r>
      <w:r w:rsidRPr="00A4737A">
        <w:rPr>
          <w:sz w:val="24"/>
          <w:szCs w:val="24"/>
          <w:lang w:val="uk-UA"/>
        </w:rPr>
        <w:t xml:space="preserve"> ДВНЗ «Ужгородський національний університет», 20</w:t>
      </w:r>
      <w:r>
        <w:rPr>
          <w:sz w:val="24"/>
          <w:szCs w:val="24"/>
          <w:lang w:val="uk-UA"/>
        </w:rPr>
        <w:t>21</w:t>
      </w:r>
      <w:r w:rsidRPr="00A4737A">
        <w:rPr>
          <w:sz w:val="24"/>
          <w:szCs w:val="24"/>
          <w:lang w:val="uk-UA"/>
        </w:rPr>
        <w:t xml:space="preserve"> р.</w:t>
      </w:r>
      <w:r w:rsidRPr="00A4737A">
        <w:rPr>
          <w:b/>
          <w:bCs/>
          <w:sz w:val="24"/>
          <w:szCs w:val="24"/>
          <w:lang w:val="uk-UA"/>
        </w:rPr>
        <w:br w:type="page"/>
      </w:r>
    </w:p>
    <w:p w:rsidR="00EB486B" w:rsidRPr="00A4737A" w:rsidRDefault="00EB486B" w:rsidP="00647993">
      <w:pPr>
        <w:jc w:val="center"/>
        <w:rPr>
          <w:b/>
          <w:bCs/>
          <w:sz w:val="24"/>
          <w:szCs w:val="24"/>
          <w:lang w:val="uk-UA"/>
        </w:rPr>
      </w:pPr>
      <w:r w:rsidRPr="00A4737A">
        <w:rPr>
          <w:b/>
          <w:bCs/>
          <w:sz w:val="24"/>
          <w:szCs w:val="24"/>
          <w:lang w:val="uk-UA"/>
        </w:rPr>
        <w:t>1. О</w:t>
      </w:r>
      <w:r>
        <w:rPr>
          <w:b/>
          <w:bCs/>
          <w:sz w:val="24"/>
          <w:szCs w:val="24"/>
          <w:lang w:val="uk-UA"/>
        </w:rPr>
        <w:t>ПИС НАВЧАЛЬНОЇ ДИСЦИПЛІНИ</w:t>
      </w:r>
    </w:p>
    <w:p w:rsidR="00EB486B" w:rsidRPr="00A4737A" w:rsidRDefault="00EB486B" w:rsidP="00647993">
      <w:pPr>
        <w:pStyle w:val="Default"/>
        <w:ind w:left="360"/>
        <w:rPr>
          <w:color w:val="auto"/>
          <w:lang w:val="uk-UA"/>
        </w:rPr>
      </w:pPr>
    </w:p>
    <w:p w:rsidR="00EB486B" w:rsidRPr="00A4737A" w:rsidRDefault="00EB486B" w:rsidP="00647993">
      <w:pPr>
        <w:pStyle w:val="Default"/>
        <w:ind w:left="360"/>
        <w:rPr>
          <w:color w:val="auto"/>
          <w:lang w:val="uk-UA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2551"/>
        <w:gridCol w:w="142"/>
        <w:gridCol w:w="2693"/>
      </w:tblGrid>
      <w:tr w:rsidR="00EB486B" w:rsidRPr="00364302">
        <w:trPr>
          <w:trHeight w:val="725"/>
        </w:trPr>
        <w:tc>
          <w:tcPr>
            <w:tcW w:w="4503" w:type="dxa"/>
            <w:vMerge w:val="restart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EB486B" w:rsidRPr="00A4737A">
        <w:trPr>
          <w:trHeight w:val="770"/>
        </w:trPr>
        <w:tc>
          <w:tcPr>
            <w:tcW w:w="4503" w:type="dxa"/>
            <w:vMerge/>
            <w:vAlign w:val="center"/>
          </w:tcPr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Денна форма</w:t>
            </w:r>
          </w:p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Заочна форма</w:t>
            </w:r>
          </w:p>
          <w:p w:rsidR="00EB486B" w:rsidRPr="00531A2D" w:rsidRDefault="00EB486B" w:rsidP="00340A41">
            <w:pPr>
              <w:jc w:val="center"/>
              <w:rPr>
                <w:sz w:val="24"/>
                <w:szCs w:val="24"/>
                <w:lang w:val="uk-UA"/>
              </w:rPr>
            </w:pPr>
            <w:r w:rsidRPr="00531A2D">
              <w:rPr>
                <w:sz w:val="24"/>
                <w:szCs w:val="24"/>
                <w:lang w:val="uk-UA"/>
              </w:rPr>
              <w:t>навчання</w:t>
            </w:r>
          </w:p>
        </w:tc>
      </w:tr>
      <w:tr w:rsidR="00EB486B" w:rsidRPr="00A4737A">
        <w:trPr>
          <w:trHeight w:val="632"/>
        </w:trPr>
        <w:tc>
          <w:tcPr>
            <w:tcW w:w="4503" w:type="dxa"/>
            <w:vAlign w:val="center"/>
          </w:tcPr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Кількість кредитів ЄКТС – 5</w:t>
            </w:r>
          </w:p>
        </w:tc>
        <w:tc>
          <w:tcPr>
            <w:tcW w:w="5386" w:type="dxa"/>
            <w:gridSpan w:val="3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 xml:space="preserve">Рік підготовки: </w:t>
            </w:r>
          </w:p>
        </w:tc>
      </w:tr>
      <w:tr w:rsidR="00EB486B" w:rsidRPr="00A9422D">
        <w:trPr>
          <w:trHeight w:val="567"/>
        </w:trPr>
        <w:tc>
          <w:tcPr>
            <w:tcW w:w="4503" w:type="dxa"/>
            <w:vAlign w:val="center"/>
          </w:tcPr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Загальна кількість годин – 15</w:t>
            </w:r>
            <w:r w:rsidRPr="00531A2D">
              <w:rPr>
                <w:color w:val="auto"/>
                <w:lang w:val="uk-UA"/>
              </w:rPr>
              <w:t>0</w:t>
            </w:r>
          </w:p>
        </w:tc>
        <w:tc>
          <w:tcPr>
            <w:tcW w:w="2693" w:type="dxa"/>
            <w:gridSpan w:val="2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-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Align w:val="center"/>
          </w:tcPr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Кількість модулів – 2</w:t>
            </w:r>
          </w:p>
        </w:tc>
        <w:tc>
          <w:tcPr>
            <w:tcW w:w="5386" w:type="dxa"/>
            <w:gridSpan w:val="3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Семестр: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Merge w:val="restart"/>
            <w:vAlign w:val="center"/>
          </w:tcPr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Тижневих годин</w:t>
            </w:r>
          </w:p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для денної  форми навчання:</w:t>
            </w:r>
          </w:p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</w:p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аудиторних – 4</w:t>
            </w:r>
          </w:p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</w:p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 xml:space="preserve">самостійної роботи студента  – </w:t>
            </w:r>
          </w:p>
        </w:tc>
        <w:tc>
          <w:tcPr>
            <w:tcW w:w="2693" w:type="dxa"/>
            <w:gridSpan w:val="2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-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Merge/>
            <w:vAlign w:val="center"/>
          </w:tcPr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Лекції: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Merge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3</w:t>
            </w:r>
            <w:r>
              <w:rPr>
                <w:b/>
                <w:bCs/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-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Merge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Merge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34</w:t>
            </w:r>
          </w:p>
        </w:tc>
        <w:tc>
          <w:tcPr>
            <w:tcW w:w="2693" w:type="dxa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-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Merge w:val="restart"/>
            <w:vAlign w:val="center"/>
          </w:tcPr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 xml:space="preserve">Вид підсумкового контролю: </w:t>
            </w:r>
          </w:p>
        </w:tc>
        <w:tc>
          <w:tcPr>
            <w:tcW w:w="5386" w:type="dxa"/>
            <w:gridSpan w:val="3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Лабораторні: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Merge/>
            <w:vAlign w:val="center"/>
          </w:tcPr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-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Merge w:val="restart"/>
            <w:vAlign w:val="center"/>
          </w:tcPr>
          <w:p w:rsidR="00EB486B" w:rsidRPr="00531A2D" w:rsidRDefault="00EB486B" w:rsidP="00340A41">
            <w:pPr>
              <w:pStyle w:val="Default"/>
              <w:rPr>
                <w:color w:val="auto"/>
                <w:lang w:val="uk-UA"/>
              </w:rPr>
            </w:pPr>
            <w:r w:rsidRPr="00531A2D">
              <w:rPr>
                <w:lang w:val="uk-UA"/>
              </w:rPr>
              <w:t>Форма підсумкового контролю:</w:t>
            </w:r>
            <w:r w:rsidRPr="00531A2D">
              <w:rPr>
                <w:color w:val="auto"/>
                <w:lang w:val="uk-UA"/>
              </w:rPr>
              <w:t xml:space="preserve"> екзамен</w:t>
            </w:r>
          </w:p>
        </w:tc>
        <w:tc>
          <w:tcPr>
            <w:tcW w:w="5386" w:type="dxa"/>
            <w:gridSpan w:val="3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  <w:r w:rsidRPr="00531A2D">
              <w:rPr>
                <w:color w:val="auto"/>
                <w:lang w:val="uk-UA"/>
              </w:rPr>
              <w:t>Самостійна робота:</w:t>
            </w:r>
          </w:p>
        </w:tc>
      </w:tr>
      <w:tr w:rsidR="00EB486B" w:rsidRPr="00A4737A">
        <w:trPr>
          <w:trHeight w:val="567"/>
        </w:trPr>
        <w:tc>
          <w:tcPr>
            <w:tcW w:w="4503" w:type="dxa"/>
            <w:vMerge/>
          </w:tcPr>
          <w:p w:rsidR="00EB486B" w:rsidRPr="00531A2D" w:rsidRDefault="00EB486B" w:rsidP="00340A41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82</w:t>
            </w:r>
          </w:p>
        </w:tc>
        <w:tc>
          <w:tcPr>
            <w:tcW w:w="2693" w:type="dxa"/>
            <w:vAlign w:val="center"/>
          </w:tcPr>
          <w:p w:rsidR="00EB486B" w:rsidRPr="00531A2D" w:rsidRDefault="00EB486B" w:rsidP="00340A41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531A2D">
              <w:rPr>
                <w:b/>
                <w:bCs/>
                <w:color w:val="auto"/>
                <w:lang w:val="uk-UA"/>
              </w:rPr>
              <w:t>-</w:t>
            </w:r>
          </w:p>
        </w:tc>
      </w:tr>
    </w:tbl>
    <w:p w:rsidR="00EB486B" w:rsidRPr="00A4737A" w:rsidRDefault="00EB486B" w:rsidP="00647993">
      <w:pPr>
        <w:pStyle w:val="Default"/>
        <w:jc w:val="center"/>
        <w:rPr>
          <w:color w:val="auto"/>
          <w:lang w:val="uk-UA"/>
        </w:rPr>
      </w:pPr>
    </w:p>
    <w:p w:rsidR="00EB486B" w:rsidRPr="00647993" w:rsidRDefault="00EB486B" w:rsidP="00647993">
      <w:pPr>
        <w:numPr>
          <w:ilvl w:val="0"/>
          <w:numId w:val="7"/>
        </w:numPr>
        <w:spacing w:line="360" w:lineRule="auto"/>
        <w:jc w:val="both"/>
        <w:rPr>
          <w:lang w:val="uk-UA"/>
        </w:rPr>
      </w:pPr>
      <w:r w:rsidRPr="00A4737A">
        <w:rPr>
          <w:sz w:val="24"/>
          <w:szCs w:val="24"/>
          <w:lang w:val="uk-UA"/>
        </w:rPr>
        <w:br w:type="page"/>
      </w:r>
      <w:r>
        <w:rPr>
          <w:b/>
          <w:bCs/>
          <w:lang w:val="uk-UA"/>
        </w:rPr>
        <w:t xml:space="preserve">Мета </w:t>
      </w:r>
      <w:r w:rsidRPr="00211B8C">
        <w:rPr>
          <w:b/>
          <w:bCs/>
          <w:lang w:val="uk-UA"/>
        </w:rPr>
        <w:t xml:space="preserve"> навчальної дисципліни</w:t>
      </w:r>
    </w:p>
    <w:p w:rsidR="00EB486B" w:rsidRDefault="00EB486B" w:rsidP="00F06FF9">
      <w:pPr>
        <w:jc w:val="both"/>
        <w:rPr>
          <w:lang w:val="uk-UA"/>
        </w:rPr>
      </w:pPr>
      <w:r w:rsidRPr="007A666D">
        <w:rPr>
          <w:b/>
          <w:bCs/>
          <w:lang w:val="uk-UA"/>
        </w:rPr>
        <w:t xml:space="preserve">Мета </w:t>
      </w:r>
      <w:r w:rsidRPr="009C6CA3">
        <w:rPr>
          <w:b/>
          <w:bCs/>
          <w:lang w:val="uk-UA"/>
        </w:rPr>
        <w:t xml:space="preserve">: </w:t>
      </w:r>
      <w:r w:rsidRPr="009C6CA3">
        <w:rPr>
          <w:lang w:val="uk-UA"/>
        </w:rPr>
        <w:t>Ознайомити студентів з історією Словаччини від найдавніших часів до наших днів, з усіма найважливішими процесами державотворення.</w:t>
      </w:r>
    </w:p>
    <w:p w:rsidR="00EB486B" w:rsidRDefault="00EB486B" w:rsidP="00F06FF9">
      <w:pPr>
        <w:tabs>
          <w:tab w:val="left" w:pos="284"/>
          <w:tab w:val="left" w:pos="567"/>
        </w:tabs>
        <w:jc w:val="both"/>
        <w:rPr>
          <w:lang w:val="uk-UA"/>
        </w:rPr>
      </w:pPr>
      <w:r w:rsidRPr="007A666D">
        <w:rPr>
          <w:b/>
          <w:bCs/>
          <w:lang w:val="uk-UA"/>
        </w:rPr>
        <w:t>Завдання</w:t>
      </w:r>
      <w:r>
        <w:rPr>
          <w:b/>
          <w:bCs/>
          <w:lang w:val="uk-UA"/>
        </w:rPr>
        <w:t>:</w:t>
      </w:r>
      <w:r>
        <w:rPr>
          <w:lang w:val="uk-UA"/>
        </w:rPr>
        <w:t xml:space="preserve"> </w:t>
      </w:r>
      <w:r w:rsidRPr="009C6CA3">
        <w:rPr>
          <w:lang w:val="uk-UA"/>
        </w:rPr>
        <w:t>Навчальна дисципліна</w:t>
      </w:r>
      <w:r w:rsidRPr="009C6CA3">
        <w:rPr>
          <w:b/>
          <w:bCs/>
          <w:lang w:val="uk-UA"/>
        </w:rPr>
        <w:t xml:space="preserve"> </w:t>
      </w:r>
      <w:r w:rsidRPr="009C6CA3">
        <w:rPr>
          <w:lang w:val="uk-UA"/>
        </w:rPr>
        <w:t>дозволить студентові розібратись і зрозуміти складний історичний шлях словацького народу до власної державності, історію словацьки</w:t>
      </w:r>
      <w:r>
        <w:rPr>
          <w:lang w:val="uk-UA"/>
        </w:rPr>
        <w:t>х земель в тісному зв’язку з циві</w:t>
      </w:r>
      <w:r w:rsidRPr="009C6CA3">
        <w:rPr>
          <w:lang w:val="uk-UA"/>
        </w:rPr>
        <w:t>лізаційними процесами в Європі.</w:t>
      </w:r>
    </w:p>
    <w:p w:rsidR="00EB486B" w:rsidRPr="00647993" w:rsidRDefault="00EB486B" w:rsidP="00647993">
      <w:pPr>
        <w:ind w:firstLine="567"/>
        <w:jc w:val="both"/>
        <w:rPr>
          <w:lang w:val="uk-UA"/>
        </w:rPr>
      </w:pPr>
      <w:r w:rsidRPr="00647993">
        <w:rPr>
          <w:lang w:val="uk-UA"/>
        </w:rPr>
        <w:t>Відповідно до освітньої програми,</w:t>
      </w:r>
      <w:r w:rsidRPr="00647993">
        <w:rPr>
          <w:color w:val="000000"/>
          <w:lang w:val="uk-UA"/>
        </w:rPr>
        <w:t xml:space="preserve"> вивчення дисципліни</w:t>
      </w:r>
      <w:r w:rsidRPr="00647993">
        <w:rPr>
          <w:lang w:val="uk-UA"/>
        </w:rPr>
        <w:t xml:space="preserve"> сприяє формуванню у здобувачів вищої освіти таких компетентностей:</w:t>
      </w:r>
    </w:p>
    <w:p w:rsidR="00EB486B" w:rsidRPr="00647993" w:rsidRDefault="00EB486B" w:rsidP="00647993">
      <w:pPr>
        <w:pStyle w:val="NoSpacing"/>
        <w:rPr>
          <w:sz w:val="28"/>
          <w:szCs w:val="28"/>
        </w:rPr>
      </w:pPr>
      <w:r w:rsidRPr="00647993">
        <w:rPr>
          <w:sz w:val="28"/>
          <w:szCs w:val="28"/>
        </w:rPr>
        <w:t xml:space="preserve">ЗК03. Здатність спілкуватися державною мовою як усно, так і письмово. </w:t>
      </w:r>
    </w:p>
    <w:p w:rsidR="00EB486B" w:rsidRPr="00647993" w:rsidRDefault="00EB486B" w:rsidP="00647993">
      <w:pPr>
        <w:pStyle w:val="NoSpacing"/>
        <w:rPr>
          <w:sz w:val="28"/>
          <w:szCs w:val="28"/>
          <w:lang w:val="ru-RU"/>
        </w:rPr>
      </w:pPr>
      <w:r w:rsidRPr="00647993">
        <w:rPr>
          <w:sz w:val="28"/>
          <w:szCs w:val="28"/>
          <w:lang w:val="ru-RU"/>
        </w:rPr>
        <w:t>ЗК04. Здатність бути критичним і самокритичним</w:t>
      </w:r>
    </w:p>
    <w:p w:rsidR="00EB486B" w:rsidRPr="00647993" w:rsidRDefault="00EB486B" w:rsidP="00647993">
      <w:pPr>
        <w:pStyle w:val="NoSpacing"/>
        <w:rPr>
          <w:sz w:val="28"/>
          <w:szCs w:val="28"/>
          <w:lang w:val="ru-RU"/>
        </w:rPr>
      </w:pPr>
      <w:r w:rsidRPr="00647993">
        <w:rPr>
          <w:sz w:val="28"/>
          <w:szCs w:val="28"/>
          <w:lang w:val="ru-RU"/>
        </w:rPr>
        <w:t>ЗК06. Здатність до пошуку, опрацювання та аналізу інформації з різних джерел</w:t>
      </w:r>
    </w:p>
    <w:p w:rsidR="00EB486B" w:rsidRPr="00647993" w:rsidRDefault="00EB486B" w:rsidP="00647993">
      <w:pPr>
        <w:pStyle w:val="NoSpacing"/>
        <w:rPr>
          <w:sz w:val="28"/>
          <w:szCs w:val="28"/>
        </w:rPr>
      </w:pPr>
      <w:r w:rsidRPr="00647993">
        <w:rPr>
          <w:sz w:val="28"/>
          <w:szCs w:val="28"/>
        </w:rPr>
        <w:t xml:space="preserve">ЗК08. Здатність працювати в команді та автономно. </w:t>
      </w:r>
    </w:p>
    <w:p w:rsidR="00EB486B" w:rsidRPr="00647993" w:rsidRDefault="00EB486B" w:rsidP="00647993">
      <w:pPr>
        <w:pStyle w:val="NoSpacing"/>
        <w:rPr>
          <w:sz w:val="28"/>
          <w:szCs w:val="28"/>
        </w:rPr>
      </w:pPr>
      <w:r w:rsidRPr="00647993">
        <w:rPr>
          <w:sz w:val="28"/>
          <w:szCs w:val="28"/>
        </w:rPr>
        <w:t xml:space="preserve">ЗК10. Здатність до абстрактного мислення, аналізу та синтезу. </w:t>
      </w:r>
    </w:p>
    <w:p w:rsidR="00EB486B" w:rsidRPr="00647993" w:rsidRDefault="00EB486B" w:rsidP="00647993">
      <w:pPr>
        <w:pStyle w:val="NoSpacing"/>
        <w:rPr>
          <w:sz w:val="28"/>
          <w:szCs w:val="28"/>
          <w:lang w:val="ru-RU"/>
        </w:rPr>
      </w:pPr>
      <w:r w:rsidRPr="00647993">
        <w:rPr>
          <w:sz w:val="28"/>
          <w:szCs w:val="28"/>
          <w:lang w:val="ru-RU"/>
        </w:rPr>
        <w:t>ЗК11. Здатність застосовувати знання у практичних ситуаціях</w:t>
      </w:r>
    </w:p>
    <w:p w:rsidR="00EB486B" w:rsidRPr="00647993" w:rsidRDefault="00EB486B" w:rsidP="00647993">
      <w:pPr>
        <w:pStyle w:val="NoSpacing"/>
        <w:rPr>
          <w:sz w:val="28"/>
          <w:szCs w:val="28"/>
        </w:rPr>
      </w:pPr>
      <w:r w:rsidRPr="00647993">
        <w:rPr>
          <w:sz w:val="28"/>
          <w:szCs w:val="28"/>
        </w:rPr>
        <w:t xml:space="preserve">СК03. Здатність використовувати в професійній діяльності знання з теорії та історії мов(и), що вивчаються(ється). </w:t>
      </w:r>
    </w:p>
    <w:p w:rsidR="00EB486B" w:rsidRPr="00647993" w:rsidRDefault="00EB486B" w:rsidP="00647993">
      <w:pPr>
        <w:pStyle w:val="NoSpacing"/>
        <w:rPr>
          <w:sz w:val="28"/>
          <w:szCs w:val="28"/>
        </w:rPr>
      </w:pPr>
      <w:r w:rsidRPr="00647993">
        <w:rPr>
          <w:sz w:val="28"/>
          <w:szCs w:val="28"/>
        </w:rPr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EB486B" w:rsidRPr="00211B8C" w:rsidRDefault="00EB486B" w:rsidP="00647993">
      <w:pPr>
        <w:tabs>
          <w:tab w:val="left" w:pos="284"/>
          <w:tab w:val="left" w:pos="567"/>
        </w:tabs>
        <w:jc w:val="both"/>
        <w:rPr>
          <w:lang w:val="uk-UA"/>
        </w:rPr>
      </w:pPr>
      <w:r>
        <w:rPr>
          <w:lang w:val="uk-UA"/>
        </w:rPr>
        <w:t>У</w:t>
      </w:r>
      <w:r w:rsidRPr="00211B8C">
        <w:rPr>
          <w:lang w:val="uk-UA"/>
        </w:rPr>
        <w:t xml:space="preserve"> результаті вивчення </w:t>
      </w:r>
      <w:r>
        <w:rPr>
          <w:lang w:val="uk-UA"/>
        </w:rPr>
        <w:t xml:space="preserve">навчальної дисципліни </w:t>
      </w:r>
      <w:r w:rsidRPr="00211B8C">
        <w:rPr>
          <w:lang w:val="uk-UA"/>
        </w:rPr>
        <w:t xml:space="preserve">студент повинен </w:t>
      </w:r>
    </w:p>
    <w:p w:rsidR="00EB486B" w:rsidRPr="009C6CA3" w:rsidRDefault="00EB486B" w:rsidP="00F06FF9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b/>
          <w:bCs/>
          <w:lang w:val="uk-UA"/>
        </w:rPr>
        <w:t xml:space="preserve">        з</w:t>
      </w:r>
      <w:r w:rsidRPr="00F06FF9">
        <w:rPr>
          <w:b/>
          <w:bCs/>
          <w:lang w:val="uk-UA"/>
        </w:rPr>
        <w:t>нати</w:t>
      </w:r>
      <w:r>
        <w:rPr>
          <w:b/>
          <w:bCs/>
          <w:lang w:val="uk-UA"/>
        </w:rPr>
        <w:t>:</w:t>
      </w:r>
      <w:r>
        <w:rPr>
          <w:lang w:val="uk-UA"/>
        </w:rPr>
        <w:t xml:space="preserve"> хронологію іст. подій;</w:t>
      </w:r>
    </w:p>
    <w:p w:rsidR="00EB486B" w:rsidRPr="009C6CA3" w:rsidRDefault="00EB486B" w:rsidP="00F06FF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uk-UA"/>
        </w:rPr>
      </w:pPr>
      <w:r w:rsidRPr="009C6CA3">
        <w:rPr>
          <w:lang w:val="uk-UA"/>
        </w:rPr>
        <w:t xml:space="preserve"> історичні постаті; визначати їх роль в історії становлення словацької державності;</w:t>
      </w:r>
    </w:p>
    <w:p w:rsidR="00EB486B" w:rsidRPr="009C6CA3" w:rsidRDefault="00EB486B" w:rsidP="00F06FF9">
      <w:pPr>
        <w:ind w:left="795"/>
        <w:rPr>
          <w:lang w:val="uk-UA"/>
        </w:rPr>
      </w:pPr>
      <w:r>
        <w:rPr>
          <w:lang w:val="uk-UA"/>
        </w:rPr>
        <w:t xml:space="preserve">-   </w:t>
      </w:r>
      <w:r w:rsidRPr="009C6CA3">
        <w:rPr>
          <w:lang w:val="uk-UA"/>
        </w:rPr>
        <w:t xml:space="preserve"> головні етапи розвитку словацької культури </w:t>
      </w:r>
      <w:r>
        <w:rPr>
          <w:lang w:val="uk-UA"/>
        </w:rPr>
        <w:t>.</w:t>
      </w:r>
      <w:r w:rsidRPr="009C6CA3">
        <w:rPr>
          <w:lang w:val="uk-UA"/>
        </w:rPr>
        <w:t xml:space="preserve"> </w:t>
      </w:r>
    </w:p>
    <w:p w:rsidR="00EB486B" w:rsidRPr="009C6CA3" w:rsidRDefault="00EB486B" w:rsidP="00F06FF9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F06FF9">
        <w:rPr>
          <w:b/>
          <w:bCs/>
          <w:lang w:val="uk-UA"/>
        </w:rPr>
        <w:t xml:space="preserve">           вміти</w:t>
      </w:r>
      <w:r w:rsidRPr="007172D6">
        <w:rPr>
          <w:lang w:val="uk-UA"/>
        </w:rPr>
        <w:t>:</w:t>
      </w:r>
      <w:r w:rsidRPr="00211B8C">
        <w:rPr>
          <w:lang w:val="uk-UA"/>
        </w:rPr>
        <w:t xml:space="preserve"> </w:t>
      </w:r>
      <w:r w:rsidRPr="009C6CA3">
        <w:rPr>
          <w:lang w:val="uk-UA"/>
        </w:rPr>
        <w:t>орієнтуватися в складних процесах  європейської історії;</w:t>
      </w:r>
    </w:p>
    <w:p w:rsidR="00EB486B" w:rsidRPr="009C6CA3" w:rsidRDefault="00EB486B" w:rsidP="00F06FF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uk-UA"/>
        </w:rPr>
      </w:pPr>
      <w:r w:rsidRPr="009C6CA3">
        <w:rPr>
          <w:lang w:val="uk-UA"/>
        </w:rPr>
        <w:t>місце словацьких словацьких земель у цій історії;</w:t>
      </w:r>
    </w:p>
    <w:p w:rsidR="00EB486B" w:rsidRPr="009C6CA3" w:rsidRDefault="00EB486B" w:rsidP="00F06FF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uk-UA"/>
        </w:rPr>
      </w:pPr>
      <w:r w:rsidRPr="009C6CA3">
        <w:rPr>
          <w:lang w:val="uk-UA"/>
        </w:rPr>
        <w:t>розуміти процеси державотворення, їх зародження, розвиток;</w:t>
      </w:r>
    </w:p>
    <w:p w:rsidR="00EB486B" w:rsidRPr="009C6CA3" w:rsidRDefault="00EB486B" w:rsidP="00F06FF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uk-UA"/>
        </w:rPr>
      </w:pPr>
      <w:r w:rsidRPr="009C6CA3">
        <w:rPr>
          <w:lang w:val="uk-UA"/>
        </w:rPr>
        <w:t>орієнтуватися в історичних подіях різних епох, уміти давати їм оцінку;</w:t>
      </w:r>
    </w:p>
    <w:p w:rsidR="00EB486B" w:rsidRPr="00211B8C" w:rsidRDefault="00EB486B" w:rsidP="009E58C1">
      <w:pPr>
        <w:tabs>
          <w:tab w:val="left" w:pos="284"/>
          <w:tab w:val="left" w:pos="567"/>
        </w:tabs>
        <w:ind w:firstLine="567"/>
        <w:jc w:val="both"/>
        <w:rPr>
          <w:lang w:val="uk-UA"/>
        </w:rPr>
      </w:pPr>
    </w:p>
    <w:p w:rsidR="00EB486B" w:rsidRPr="00647993" w:rsidRDefault="00EB486B" w:rsidP="00647993">
      <w:pPr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647993">
        <w:rPr>
          <w:lang w:val="uk-UA"/>
        </w:rPr>
        <w:t xml:space="preserve">                             </w:t>
      </w:r>
      <w:r w:rsidRPr="00647993">
        <w:rPr>
          <w:b/>
          <w:bCs/>
          <w:lang w:val="uk-UA"/>
        </w:rPr>
        <w:t>3. ПЕРЕДУМОВИ ДЛЯ ВИВЧЕННЯ НАВЧАЛЬНОЇ ДИСЦИПЛІНИ</w:t>
      </w:r>
    </w:p>
    <w:p w:rsidR="00EB486B" w:rsidRPr="00647993" w:rsidRDefault="00EB486B" w:rsidP="00647993">
      <w:pPr>
        <w:autoSpaceDE w:val="0"/>
        <w:autoSpaceDN w:val="0"/>
        <w:adjustRightInd w:val="0"/>
        <w:rPr>
          <w:b/>
          <w:bCs/>
          <w:lang w:val="uk-UA"/>
        </w:rPr>
      </w:pPr>
    </w:p>
    <w:p w:rsidR="00EB486B" w:rsidRPr="00647993" w:rsidRDefault="00EB486B" w:rsidP="00647993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647993">
        <w:rPr>
          <w:sz w:val="28"/>
          <w:szCs w:val="28"/>
          <w:lang w:val="uk-UA"/>
        </w:rPr>
        <w:t>Передумовами вивчення навчальної дисципліни «</w:t>
      </w:r>
      <w:r>
        <w:rPr>
          <w:b/>
          <w:bCs/>
          <w:lang w:val="uk-UA"/>
        </w:rPr>
        <w:t>Історія Словаччини</w:t>
      </w:r>
      <w:r w:rsidRPr="00647993">
        <w:rPr>
          <w:sz w:val="28"/>
          <w:szCs w:val="28"/>
          <w:lang w:val="uk-UA"/>
        </w:rPr>
        <w:t xml:space="preserve">» є </w:t>
      </w:r>
      <w:r w:rsidRPr="00647993">
        <w:rPr>
          <w:color w:val="auto"/>
          <w:sz w:val="28"/>
          <w:szCs w:val="28"/>
          <w:lang w:val="uk-UA"/>
        </w:rPr>
        <w:t xml:space="preserve">опанування </w:t>
      </w:r>
      <w:r w:rsidRPr="00647993">
        <w:rPr>
          <w:sz w:val="28"/>
          <w:szCs w:val="28"/>
          <w:lang w:val="uk-UA"/>
        </w:rPr>
        <w:t>таких навчальних дисциплін (НД) освітньої програми (ОП):</w:t>
      </w:r>
    </w:p>
    <w:p w:rsidR="00EB486B" w:rsidRPr="00647993" w:rsidRDefault="00EB486B" w:rsidP="00647993">
      <w:pPr>
        <w:pStyle w:val="Default"/>
        <w:jc w:val="both"/>
        <w:rPr>
          <w:sz w:val="28"/>
          <w:szCs w:val="28"/>
          <w:lang w:val="uk-UA"/>
        </w:rPr>
      </w:pPr>
      <w:r w:rsidRPr="00647993">
        <w:rPr>
          <w:sz w:val="28"/>
          <w:szCs w:val="28"/>
          <w:lang w:val="uk-UA"/>
        </w:rPr>
        <w:t>Шифр НД за ОП     Назва навчальної дисципліни</w:t>
      </w:r>
    </w:p>
    <w:p w:rsidR="00EB486B" w:rsidRPr="00647993" w:rsidRDefault="00EB486B" w:rsidP="00647993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647993">
        <w:rPr>
          <w:sz w:val="28"/>
          <w:szCs w:val="28"/>
        </w:rPr>
        <w:t>ОК</w:t>
      </w:r>
      <w:r w:rsidRPr="00647993">
        <w:rPr>
          <w:sz w:val="28"/>
          <w:szCs w:val="28"/>
          <w:lang w:val="uk-UA"/>
        </w:rPr>
        <w:t>5</w:t>
      </w:r>
      <w:r w:rsidRPr="00647993">
        <w:rPr>
          <w:sz w:val="28"/>
          <w:szCs w:val="28"/>
        </w:rPr>
        <w:t>.</w:t>
      </w:r>
      <w:r w:rsidRPr="00647993">
        <w:rPr>
          <w:sz w:val="28"/>
          <w:szCs w:val="28"/>
          <w:lang w:val="uk-UA"/>
        </w:rPr>
        <w:tab/>
        <w:t xml:space="preserve">          </w:t>
      </w:r>
      <w:r w:rsidRPr="00647993">
        <w:rPr>
          <w:sz w:val="28"/>
          <w:szCs w:val="28"/>
        </w:rPr>
        <w:t>Латинська мова</w:t>
      </w:r>
    </w:p>
    <w:p w:rsidR="00EB486B" w:rsidRPr="00647993" w:rsidRDefault="00EB486B" w:rsidP="00647993">
      <w:pPr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EB486B" w:rsidRPr="00647993" w:rsidRDefault="00EB486B" w:rsidP="00647993">
      <w:pPr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647993">
        <w:rPr>
          <w:b/>
          <w:bCs/>
          <w:lang w:val="uk-UA"/>
        </w:rPr>
        <w:t>4. ОЧІКУВАНІ РЕЗУЛЬТАТИ НАВЧАННЯ</w:t>
      </w:r>
    </w:p>
    <w:p w:rsidR="00EB486B" w:rsidRPr="00647993" w:rsidRDefault="00EB486B" w:rsidP="00647993">
      <w:pPr>
        <w:autoSpaceDE w:val="0"/>
        <w:autoSpaceDN w:val="0"/>
        <w:adjustRightInd w:val="0"/>
        <w:ind w:left="360"/>
        <w:jc w:val="center"/>
        <w:rPr>
          <w:b/>
          <w:bCs/>
          <w:lang w:val="uk-UA"/>
        </w:rPr>
      </w:pPr>
    </w:p>
    <w:p w:rsidR="00EB486B" w:rsidRPr="00647993" w:rsidRDefault="00EB486B" w:rsidP="00647993">
      <w:pPr>
        <w:ind w:firstLine="567"/>
        <w:jc w:val="both"/>
        <w:rPr>
          <w:b/>
          <w:bCs/>
          <w:lang w:val="uk-UA"/>
        </w:rPr>
      </w:pPr>
      <w:r>
        <w:rPr>
          <w:lang w:val="uk-UA"/>
        </w:rPr>
        <w:t>Відповідно до освітньої</w:t>
      </w:r>
      <w:r w:rsidRPr="00647993">
        <w:rPr>
          <w:lang w:val="uk-UA"/>
        </w:rPr>
        <w:t xml:space="preserve"> програм</w:t>
      </w:r>
      <w:r>
        <w:rPr>
          <w:lang w:val="uk-UA"/>
        </w:rPr>
        <w:t>и</w:t>
      </w:r>
      <w:r w:rsidRPr="00647993">
        <w:rPr>
          <w:lang w:val="uk-UA"/>
        </w:rPr>
        <w:t xml:space="preserve"> </w:t>
      </w:r>
      <w:r w:rsidRPr="00647993">
        <w:rPr>
          <w:b/>
          <w:bCs/>
          <w:lang w:val="uk-UA"/>
        </w:rPr>
        <w:t>«Словацька мова та літерату</w:t>
      </w:r>
      <w:r>
        <w:rPr>
          <w:b/>
          <w:bCs/>
          <w:lang w:val="uk-UA"/>
        </w:rPr>
        <w:t>ра»</w:t>
      </w:r>
      <w:r w:rsidRPr="00647993">
        <w:rPr>
          <w:b/>
          <w:bCs/>
          <w:lang w:val="uk-UA"/>
        </w:rPr>
        <w:t xml:space="preserve"> </w:t>
      </w:r>
      <w:r w:rsidRPr="00647993">
        <w:rPr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647993">
        <w:rPr>
          <w:b/>
          <w:bCs/>
          <w:lang w:val="uk-UA"/>
        </w:rPr>
        <w:t>:</w:t>
      </w:r>
    </w:p>
    <w:p w:rsidR="00EB486B" w:rsidRPr="00647993" w:rsidRDefault="00EB486B" w:rsidP="00647993">
      <w:pPr>
        <w:ind w:firstLine="567"/>
        <w:jc w:val="both"/>
        <w:rPr>
          <w:b/>
          <w:bCs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64"/>
        <w:gridCol w:w="1559"/>
      </w:tblGrid>
      <w:tr w:rsidR="00EB486B" w:rsidRPr="00647993">
        <w:tc>
          <w:tcPr>
            <w:tcW w:w="8364" w:type="dxa"/>
            <w:vAlign w:val="center"/>
          </w:tcPr>
          <w:p w:rsidR="00EB486B" w:rsidRPr="00647993" w:rsidRDefault="00EB486B" w:rsidP="00340A41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647993">
              <w:rPr>
                <w:b/>
                <w:bCs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Шифр ПРН</w:t>
            </w:r>
          </w:p>
        </w:tc>
      </w:tr>
      <w:tr w:rsidR="00EB486B" w:rsidRPr="00647993">
        <w:tc>
          <w:tcPr>
            <w:tcW w:w="8364" w:type="dxa"/>
          </w:tcPr>
          <w:p w:rsidR="00EB486B" w:rsidRPr="00647993" w:rsidRDefault="00EB486B" w:rsidP="00340A41">
            <w:pPr>
              <w:pStyle w:val="Default"/>
              <w:jc w:val="both"/>
              <w:rPr>
                <w:sz w:val="28"/>
                <w:szCs w:val="28"/>
              </w:rPr>
            </w:pPr>
            <w:r w:rsidRPr="00647993">
              <w:rPr>
                <w:sz w:val="28"/>
                <w:szCs w:val="28"/>
              </w:rPr>
              <w:t xml:space="preserve"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  <w:p w:rsidR="00EB486B" w:rsidRPr="00647993" w:rsidRDefault="00EB486B" w:rsidP="00340A41">
            <w:pPr>
              <w:jc w:val="both"/>
              <w:rPr>
                <w:highlight w:val="yellow"/>
              </w:rPr>
            </w:pPr>
          </w:p>
        </w:tc>
        <w:tc>
          <w:tcPr>
            <w:tcW w:w="1559" w:type="dxa"/>
          </w:tcPr>
          <w:p w:rsidR="00EB486B" w:rsidRPr="00647993" w:rsidRDefault="00EB486B" w:rsidP="00340A41">
            <w:pPr>
              <w:jc w:val="both"/>
              <w:rPr>
                <w:lang w:val="uk-UA"/>
              </w:rPr>
            </w:pPr>
            <w:r w:rsidRPr="00647993">
              <w:rPr>
                <w:lang w:val="uk-UA"/>
              </w:rPr>
              <w:t>ПР02</w:t>
            </w:r>
          </w:p>
        </w:tc>
      </w:tr>
    </w:tbl>
    <w:p w:rsidR="00EB486B" w:rsidRPr="00647993" w:rsidRDefault="00EB486B" w:rsidP="00647993">
      <w:pPr>
        <w:ind w:firstLine="567"/>
        <w:jc w:val="both"/>
        <w:rPr>
          <w:lang w:val="uk-UA"/>
        </w:rPr>
      </w:pPr>
    </w:p>
    <w:p w:rsidR="00EB486B" w:rsidRPr="00647993" w:rsidRDefault="00EB486B" w:rsidP="00647993">
      <w:pPr>
        <w:ind w:firstLine="567"/>
        <w:jc w:val="both"/>
        <w:rPr>
          <w:lang w:val="uk-UA"/>
        </w:rPr>
      </w:pPr>
      <w:r w:rsidRPr="00647993">
        <w:rPr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>
        <w:rPr>
          <w:b/>
          <w:bCs/>
          <w:lang w:val="uk-UA"/>
        </w:rPr>
        <w:t>Історія Словаччини</w:t>
      </w:r>
      <w:r w:rsidRPr="00647993">
        <w:rPr>
          <w:lang w:val="uk-UA"/>
        </w:rPr>
        <w:t>»: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64"/>
        <w:gridCol w:w="1559"/>
      </w:tblGrid>
      <w:tr w:rsidR="00EB486B" w:rsidRPr="00EA37E2" w:rsidTr="00DE0E41">
        <w:tc>
          <w:tcPr>
            <w:tcW w:w="8364" w:type="dxa"/>
            <w:vAlign w:val="center"/>
          </w:tcPr>
          <w:p w:rsidR="00EB486B" w:rsidRPr="00BA69E7" w:rsidRDefault="00EB486B" w:rsidP="00DE0E41">
            <w:pPr>
              <w:jc w:val="center"/>
              <w:rPr>
                <w:b/>
                <w:bCs/>
                <w:sz w:val="24"/>
                <w:szCs w:val="24"/>
                <w:highlight w:val="yellow"/>
                <w:lang w:val="uk-UA"/>
              </w:rPr>
            </w:pPr>
            <w:r w:rsidRPr="00BA69E7">
              <w:rPr>
                <w:b/>
                <w:bCs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EB486B" w:rsidRPr="00BA69E7" w:rsidRDefault="00EB486B" w:rsidP="00DE0E41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A69E7">
              <w:rPr>
                <w:b/>
                <w:bCs/>
                <w:sz w:val="24"/>
                <w:szCs w:val="24"/>
                <w:lang w:val="uk-UA"/>
              </w:rPr>
              <w:t>Шифр ПРН</w:t>
            </w:r>
          </w:p>
        </w:tc>
      </w:tr>
      <w:tr w:rsidR="00EB486B" w:rsidRPr="00EA37E2" w:rsidTr="00DE0E41">
        <w:tc>
          <w:tcPr>
            <w:tcW w:w="8364" w:type="dxa"/>
          </w:tcPr>
          <w:p w:rsidR="00EB486B" w:rsidRPr="00BA69E7" w:rsidRDefault="00EB486B" w:rsidP="00DE0E41">
            <w:pPr>
              <w:jc w:val="both"/>
              <w:rPr>
                <w:sz w:val="24"/>
                <w:szCs w:val="24"/>
                <w:highlight w:val="yellow"/>
              </w:rPr>
            </w:pPr>
            <w:r w:rsidRPr="00BA69E7">
              <w:t>Мати навички участі в наукових та/або прикладних дослідженнях у галузі філології.</w:t>
            </w:r>
          </w:p>
        </w:tc>
        <w:tc>
          <w:tcPr>
            <w:tcW w:w="1559" w:type="dxa"/>
          </w:tcPr>
          <w:p w:rsidR="00EB486B" w:rsidRPr="00BA69E7" w:rsidRDefault="00EB486B" w:rsidP="00DE0E41">
            <w:pPr>
              <w:jc w:val="both"/>
              <w:rPr>
                <w:sz w:val="24"/>
                <w:szCs w:val="24"/>
                <w:lang w:val="uk-UA"/>
              </w:rPr>
            </w:pPr>
            <w:r w:rsidRPr="00BA69E7">
              <w:rPr>
                <w:sz w:val="24"/>
                <w:szCs w:val="24"/>
                <w:lang w:val="uk-UA"/>
              </w:rPr>
              <w:t>ПР19</w:t>
            </w:r>
          </w:p>
        </w:tc>
      </w:tr>
      <w:tr w:rsidR="00EB486B" w:rsidRPr="00EA37E2" w:rsidTr="00DE0E41">
        <w:tc>
          <w:tcPr>
            <w:tcW w:w="8364" w:type="dxa"/>
          </w:tcPr>
          <w:p w:rsidR="00EB486B" w:rsidRPr="00BA69E7" w:rsidRDefault="00EB486B" w:rsidP="00DE0E41">
            <w:pPr>
              <w:jc w:val="both"/>
              <w:rPr>
                <w:sz w:val="24"/>
                <w:szCs w:val="24"/>
                <w:highlight w:val="yellow"/>
              </w:rPr>
            </w:pPr>
            <w:r w:rsidRPr="00BA69E7">
              <w:t>Знати й розуміти основні поняття, теорії та концепції обраної філологічної спеціалізації, уміти застосовувати їх у професійній діяльності.</w:t>
            </w:r>
          </w:p>
        </w:tc>
        <w:tc>
          <w:tcPr>
            <w:tcW w:w="1559" w:type="dxa"/>
          </w:tcPr>
          <w:p w:rsidR="00EB486B" w:rsidRPr="00BA69E7" w:rsidRDefault="00EB486B" w:rsidP="00DE0E41">
            <w:pPr>
              <w:jc w:val="both"/>
              <w:rPr>
                <w:sz w:val="24"/>
                <w:szCs w:val="24"/>
                <w:lang w:val="uk-UA"/>
              </w:rPr>
            </w:pPr>
            <w:r w:rsidRPr="00BA69E7">
              <w:rPr>
                <w:sz w:val="24"/>
                <w:szCs w:val="24"/>
                <w:lang w:val="uk-UA"/>
              </w:rPr>
              <w:t>ПР16</w:t>
            </w:r>
          </w:p>
        </w:tc>
      </w:tr>
      <w:tr w:rsidR="00EB486B" w:rsidRPr="00EA37E2" w:rsidTr="00DE0E41">
        <w:tc>
          <w:tcPr>
            <w:tcW w:w="8364" w:type="dxa"/>
          </w:tcPr>
          <w:p w:rsidR="00EB486B" w:rsidRPr="00BA69E7" w:rsidRDefault="00EB486B" w:rsidP="00DE0E41">
            <w:pPr>
              <w:jc w:val="both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59" w:type="dxa"/>
          </w:tcPr>
          <w:p w:rsidR="00EB486B" w:rsidRPr="00BA69E7" w:rsidRDefault="00EB486B" w:rsidP="00DE0E41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EB486B" w:rsidRPr="00647993" w:rsidRDefault="00EB486B" w:rsidP="00647993">
      <w:pPr>
        <w:ind w:firstLine="567"/>
        <w:jc w:val="both"/>
        <w:rPr>
          <w:lang w:val="uk-UA"/>
        </w:rPr>
      </w:pPr>
    </w:p>
    <w:p w:rsidR="00EB486B" w:rsidRPr="00647993" w:rsidRDefault="00EB486B" w:rsidP="00647993">
      <w:pPr>
        <w:ind w:firstLine="567"/>
        <w:jc w:val="both"/>
        <w:rPr>
          <w:lang w:val="uk-UA"/>
        </w:rPr>
      </w:pPr>
    </w:p>
    <w:p w:rsidR="00EB486B" w:rsidRPr="00647993" w:rsidRDefault="00EB486B" w:rsidP="00647993">
      <w:pPr>
        <w:jc w:val="center"/>
        <w:rPr>
          <w:b/>
          <w:bCs/>
          <w:lang w:val="uk-UA"/>
        </w:rPr>
      </w:pPr>
    </w:p>
    <w:p w:rsidR="00EB486B" w:rsidRPr="00647993" w:rsidRDefault="00EB486B" w:rsidP="00647993">
      <w:pPr>
        <w:pStyle w:val="ListParagraph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 ЗАСОБИ ДІАГНОСТИКИ ТА КРИТЕРІЇ ОЦІНЮВАННЯ </w:t>
      </w:r>
    </w:p>
    <w:p w:rsidR="00EB486B" w:rsidRPr="00647993" w:rsidRDefault="00EB486B" w:rsidP="00647993">
      <w:pPr>
        <w:pStyle w:val="ListParagraph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РЕЗУЛЬТАТІВ НАВЧАННЯ</w:t>
      </w:r>
    </w:p>
    <w:p w:rsidR="00EB486B" w:rsidRPr="00647993" w:rsidRDefault="00EB486B" w:rsidP="00647993">
      <w:pPr>
        <w:pStyle w:val="ListParagraph"/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86B" w:rsidRPr="00647993" w:rsidRDefault="00EB486B" w:rsidP="0064799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Засоби оцінювання та методи демонстрування результатів навчання</w:t>
      </w:r>
    </w:p>
    <w:p w:rsidR="00EB486B" w:rsidRPr="00647993" w:rsidRDefault="00EB486B" w:rsidP="0064799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86B" w:rsidRPr="00647993" w:rsidRDefault="00EB486B" w:rsidP="00647993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sz w:val="28"/>
          <w:szCs w:val="28"/>
          <w:lang w:val="uk-UA"/>
        </w:rPr>
        <w:t xml:space="preserve"> Засобами оцінювання та методами демонстрування результатів навчання з навчальної дисципліни є: </w:t>
      </w:r>
    </w:p>
    <w:p w:rsidR="00EB486B" w:rsidRPr="00647993" w:rsidRDefault="00EB486B" w:rsidP="0064799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sz w:val="28"/>
          <w:szCs w:val="28"/>
          <w:lang w:val="uk-UA"/>
        </w:rPr>
        <w:t>Написання рефератів, доповідей.</w:t>
      </w:r>
    </w:p>
    <w:p w:rsidR="00EB486B" w:rsidRPr="00647993" w:rsidRDefault="00EB486B" w:rsidP="0064799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sz w:val="28"/>
          <w:szCs w:val="28"/>
          <w:lang w:val="uk-UA"/>
        </w:rPr>
        <w:t>Створення презентацій.</w:t>
      </w:r>
    </w:p>
    <w:p w:rsidR="00EB486B" w:rsidRPr="00647993" w:rsidRDefault="00EB486B" w:rsidP="00647993">
      <w:pPr>
        <w:jc w:val="both"/>
        <w:rPr>
          <w:lang w:val="uk-UA"/>
        </w:rPr>
      </w:pPr>
    </w:p>
    <w:p w:rsidR="00EB486B" w:rsidRPr="00647993" w:rsidRDefault="00EB486B" w:rsidP="00647993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Форми контролю та критерії оцінювання результатів навчання</w:t>
      </w:r>
    </w:p>
    <w:p w:rsidR="00EB486B" w:rsidRPr="00647993" w:rsidRDefault="00EB486B" w:rsidP="00647993">
      <w:pPr>
        <w:pStyle w:val="ListParagraph"/>
        <w:ind w:left="851" w:hanging="85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86B" w:rsidRPr="00647993" w:rsidRDefault="00EB486B" w:rsidP="00647993">
      <w:pPr>
        <w:pStyle w:val="ListParagraph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7993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Форми поточного контролю</w:t>
      </w:r>
      <w:r w:rsidRPr="00647993">
        <w:rPr>
          <w:rFonts w:ascii="Times New Roman" w:hAnsi="Times New Roman" w:cs="Times New Roman"/>
          <w:sz w:val="28"/>
          <w:szCs w:val="28"/>
          <w:lang w:val="uk-UA"/>
        </w:rPr>
        <w:t>: усне опитування,</w:t>
      </w:r>
      <w:r w:rsidRPr="00647993">
        <w:rPr>
          <w:rFonts w:ascii="Times New Roman" w:hAnsi="Times New Roman" w:cs="Times New Roman"/>
          <w:sz w:val="28"/>
          <w:szCs w:val="28"/>
          <w:lang w:val="ru-RU"/>
        </w:rPr>
        <w:t xml:space="preserve"> виступи студентів під час обговорення питань,</w:t>
      </w:r>
      <w:r w:rsidRPr="006479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993">
        <w:rPr>
          <w:rFonts w:ascii="Times New Roman" w:hAnsi="Times New Roman" w:cs="Times New Roman"/>
          <w:sz w:val="28"/>
          <w:szCs w:val="28"/>
          <w:lang w:val="ru-RU"/>
        </w:rPr>
        <w:t>письмовий експрес-контроль,</w:t>
      </w:r>
      <w:r w:rsidRPr="00647993">
        <w:rPr>
          <w:rFonts w:ascii="Times New Roman" w:hAnsi="Times New Roman" w:cs="Times New Roman"/>
          <w:sz w:val="28"/>
          <w:szCs w:val="28"/>
          <w:lang w:val="uk-UA"/>
        </w:rPr>
        <w:t xml:space="preserve"> тестування, підготовка рефератів, доповідей, презентацій.</w:t>
      </w:r>
    </w:p>
    <w:p w:rsidR="00EB486B" w:rsidRPr="00647993" w:rsidRDefault="00EB486B" w:rsidP="00647993">
      <w:pPr>
        <w:pStyle w:val="ListParagraph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7993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Форма модульного контролю</w:t>
      </w:r>
      <w:r w:rsidRPr="00647993">
        <w:rPr>
          <w:rFonts w:ascii="Times New Roman" w:hAnsi="Times New Roman" w:cs="Times New Roman"/>
          <w:sz w:val="28"/>
          <w:szCs w:val="28"/>
          <w:lang w:val="uk-UA"/>
        </w:rPr>
        <w:t>: модульна контрольна робота.</w:t>
      </w:r>
    </w:p>
    <w:p w:rsidR="00EB486B" w:rsidRPr="00647993" w:rsidRDefault="00EB486B" w:rsidP="00647993">
      <w:pPr>
        <w:pStyle w:val="ListParagraph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9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7993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Форма підсумкового семестрового</w:t>
      </w:r>
      <w:r w:rsidRPr="006479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99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контролю</w:t>
      </w:r>
      <w:r w:rsidRPr="00647993">
        <w:rPr>
          <w:rFonts w:ascii="Times New Roman" w:hAnsi="Times New Roman" w:cs="Times New Roman"/>
          <w:sz w:val="28"/>
          <w:szCs w:val="28"/>
          <w:lang w:val="uk-UA"/>
        </w:rPr>
        <w:t>: екзамен.</w:t>
      </w:r>
    </w:p>
    <w:p w:rsidR="00EB486B" w:rsidRPr="00647993" w:rsidRDefault="00EB486B" w:rsidP="00647993">
      <w:pPr>
        <w:pStyle w:val="Heading7"/>
        <w:rPr>
          <w:b w:val="0"/>
          <w:bCs w:val="0"/>
        </w:rPr>
      </w:pPr>
    </w:p>
    <w:p w:rsidR="00EB486B" w:rsidRPr="00647993" w:rsidRDefault="00EB486B" w:rsidP="00647993">
      <w:pPr>
        <w:pStyle w:val="Heading7"/>
        <w:rPr>
          <w:b w:val="0"/>
          <w:bCs w:val="0"/>
        </w:rPr>
      </w:pPr>
      <w:r w:rsidRPr="00647993">
        <w:rPr>
          <w:b w:val="0"/>
          <w:bCs w:val="0"/>
        </w:rPr>
        <w:t>Розподіл балів, які отримують здобувачі вищої освіти (модуль 1)</w:t>
      </w:r>
    </w:p>
    <w:p w:rsidR="00EB486B" w:rsidRPr="00647993" w:rsidRDefault="00EB486B" w:rsidP="00647993">
      <w:pPr>
        <w:rPr>
          <w:lang w:val="uk-UA"/>
        </w:rPr>
      </w:pPr>
    </w:p>
    <w:tbl>
      <w:tblPr>
        <w:tblW w:w="497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8"/>
        <w:gridCol w:w="1390"/>
        <w:gridCol w:w="1686"/>
        <w:gridCol w:w="1160"/>
        <w:gridCol w:w="1160"/>
        <w:gridCol w:w="1162"/>
        <w:gridCol w:w="1160"/>
        <w:gridCol w:w="683"/>
      </w:tblGrid>
      <w:tr w:rsidR="00EB486B" w:rsidRPr="00647993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Сума</w:t>
            </w:r>
          </w:p>
        </w:tc>
      </w:tr>
      <w:tr w:rsidR="00EB486B" w:rsidRPr="00647993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rPr>
                <w:lang w:val="uk-UA"/>
              </w:rPr>
              <w:t>Т</w:t>
            </w:r>
            <w:r w:rsidRPr="00647993"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rPr>
                <w:lang w:val="uk-UA"/>
              </w:rPr>
              <w:t>Т</w:t>
            </w:r>
            <w:r w:rsidRPr="00647993">
              <w:t>2</w:t>
            </w:r>
          </w:p>
        </w:tc>
        <w:tc>
          <w:tcPr>
            <w:tcW w:w="845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rPr>
                <w:lang w:val="uk-UA"/>
              </w:rPr>
              <w:t>Т</w:t>
            </w:r>
            <w:r w:rsidRPr="00647993">
              <w:t>3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t>T4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t>T5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Т6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b/>
                <w:bCs/>
                <w:lang w:val="uk-UA"/>
              </w:rPr>
              <w:t>100</w:t>
            </w:r>
          </w:p>
        </w:tc>
      </w:tr>
      <w:tr w:rsidR="00EB486B" w:rsidRPr="00647993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845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10</w:t>
            </w: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</w:p>
        </w:tc>
      </w:tr>
    </w:tbl>
    <w:p w:rsidR="00EB486B" w:rsidRPr="00647993" w:rsidRDefault="00EB486B" w:rsidP="00647993">
      <w:pPr>
        <w:pStyle w:val="Heading7"/>
        <w:rPr>
          <w:b w:val="0"/>
          <w:bCs w:val="0"/>
          <w:i/>
          <w:iCs/>
        </w:rPr>
      </w:pPr>
    </w:p>
    <w:p w:rsidR="00EB486B" w:rsidRPr="00647993" w:rsidRDefault="00EB486B" w:rsidP="00647993">
      <w:pPr>
        <w:pStyle w:val="Heading7"/>
        <w:rPr>
          <w:b w:val="0"/>
          <w:bCs w:val="0"/>
        </w:rPr>
      </w:pPr>
      <w:r w:rsidRPr="00647993">
        <w:rPr>
          <w:b w:val="0"/>
          <w:bCs w:val="0"/>
        </w:rPr>
        <w:t>Розподіл балів, які отримують здобувачі вищої освіти (модуль 2)</w:t>
      </w:r>
    </w:p>
    <w:p w:rsidR="00EB486B" w:rsidRPr="00647993" w:rsidRDefault="00EB486B" w:rsidP="00647993">
      <w:pPr>
        <w:rPr>
          <w:lang w:val="uk-UA"/>
        </w:rPr>
      </w:pPr>
    </w:p>
    <w:tbl>
      <w:tblPr>
        <w:tblW w:w="497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8"/>
        <w:gridCol w:w="1390"/>
        <w:gridCol w:w="1686"/>
        <w:gridCol w:w="1160"/>
        <w:gridCol w:w="1160"/>
        <w:gridCol w:w="1162"/>
        <w:gridCol w:w="1160"/>
        <w:gridCol w:w="683"/>
      </w:tblGrid>
      <w:tr w:rsidR="00EB486B" w:rsidRPr="00647993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Сума</w:t>
            </w:r>
          </w:p>
        </w:tc>
      </w:tr>
      <w:tr w:rsidR="00EB486B" w:rsidRPr="00647993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rPr>
                <w:lang w:val="uk-UA"/>
              </w:rPr>
              <w:t>Т</w:t>
            </w:r>
            <w:r w:rsidRPr="00647993"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rPr>
                <w:lang w:val="uk-UA"/>
              </w:rPr>
              <w:t>Т</w:t>
            </w:r>
            <w:r w:rsidRPr="00647993">
              <w:t>2</w:t>
            </w:r>
          </w:p>
        </w:tc>
        <w:tc>
          <w:tcPr>
            <w:tcW w:w="845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rPr>
                <w:lang w:val="uk-UA"/>
              </w:rPr>
              <w:t>Т</w:t>
            </w:r>
            <w:r w:rsidRPr="00647993">
              <w:t>3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t>T4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t>T5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Т6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b/>
                <w:bCs/>
                <w:lang w:val="uk-UA"/>
              </w:rPr>
              <w:t>100</w:t>
            </w:r>
          </w:p>
        </w:tc>
      </w:tr>
      <w:tr w:rsidR="00EB486B" w:rsidRPr="00647993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</w:pPr>
            <w:r w:rsidRPr="00647993">
              <w:t>10</w:t>
            </w:r>
          </w:p>
        </w:tc>
        <w:tc>
          <w:tcPr>
            <w:tcW w:w="845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8</w:t>
            </w: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EB486B" w:rsidRPr="00647993" w:rsidRDefault="00EB486B" w:rsidP="00340A41">
            <w:pPr>
              <w:jc w:val="center"/>
              <w:rPr>
                <w:lang w:val="uk-UA"/>
              </w:rPr>
            </w:pPr>
          </w:p>
        </w:tc>
      </w:tr>
    </w:tbl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647993">
        <w:rPr>
          <w:b/>
          <w:bCs/>
          <w:lang w:val="uk-UA"/>
        </w:rPr>
        <w:t>Оцінювання окремих видів навчальної роботи з дисципліни</w:t>
      </w:r>
    </w:p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lang w:val="uk-UA"/>
        </w:rPr>
      </w:pPr>
    </w:p>
    <w:tbl>
      <w:tblPr>
        <w:tblW w:w="89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7"/>
        <w:gridCol w:w="1276"/>
        <w:gridCol w:w="1559"/>
        <w:gridCol w:w="1418"/>
        <w:gridCol w:w="1701"/>
      </w:tblGrid>
      <w:tr w:rsidR="00EB486B" w:rsidRPr="00647993">
        <w:tc>
          <w:tcPr>
            <w:tcW w:w="2977" w:type="dxa"/>
            <w:vMerge w:val="restart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Модуль 2</w:t>
            </w:r>
          </w:p>
        </w:tc>
      </w:tr>
      <w:tr w:rsidR="00EB486B" w:rsidRPr="00647993">
        <w:tc>
          <w:tcPr>
            <w:tcW w:w="2977" w:type="dxa"/>
            <w:vMerge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Кількість</w:t>
            </w: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Максимальна кількість балів (сумарна)</w:t>
            </w: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Кількість</w:t>
            </w: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Максимальна кількість балів (сумарна)</w:t>
            </w: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47993">
              <w:rPr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</w:pPr>
            <w:r w:rsidRPr="00647993">
              <w:t>50</w:t>
            </w: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</w:pPr>
            <w:r w:rsidRPr="00647993">
              <w:t>50</w:t>
            </w: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47993">
              <w:rPr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47993">
              <w:rPr>
                <w:lang w:val="uk-UA"/>
              </w:rPr>
              <w:t>Комп’ютерне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</w:pPr>
            <w:r w:rsidRPr="00647993">
              <w:t xml:space="preserve"> </w:t>
            </w: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47993">
              <w:rPr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47993">
              <w:rPr>
                <w:lang w:val="uk-UA"/>
              </w:rPr>
              <w:t>…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647993">
              <w:rPr>
                <w:lang w:val="uk-UA"/>
              </w:rPr>
              <w:t xml:space="preserve">Презентація 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647993">
              <w:rPr>
                <w:lang w:val="uk-UA"/>
              </w:rPr>
              <w:t>Реферат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647993">
              <w:rPr>
                <w:lang w:val="uk-UA"/>
              </w:rPr>
              <w:t>Есе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647993">
              <w:rPr>
                <w:lang w:val="uk-UA"/>
              </w:rPr>
              <w:t xml:space="preserve">Доповідь 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47993">
              <w:rPr>
                <w:lang w:val="uk-UA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47993">
              <w:rPr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</w:pPr>
            <w:r w:rsidRPr="00647993">
              <w:t>1</w:t>
            </w:r>
          </w:p>
        </w:tc>
        <w:tc>
          <w:tcPr>
            <w:tcW w:w="1701" w:type="dxa"/>
            <w:vAlign w:val="center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</w:pPr>
            <w:r w:rsidRPr="00647993">
              <w:t>50</w:t>
            </w:r>
          </w:p>
        </w:tc>
      </w:tr>
      <w:tr w:rsidR="00EB486B" w:rsidRPr="00647993">
        <w:tc>
          <w:tcPr>
            <w:tcW w:w="2977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right"/>
              <w:rPr>
                <w:lang w:val="uk-UA"/>
              </w:rPr>
            </w:pPr>
            <w:r w:rsidRPr="00647993">
              <w:rPr>
                <w:b/>
                <w:bCs/>
                <w:lang w:val="uk-UA"/>
              </w:rPr>
              <w:t>Разом</w:t>
            </w:r>
          </w:p>
        </w:tc>
        <w:tc>
          <w:tcPr>
            <w:tcW w:w="1276" w:type="dxa"/>
            <w:shd w:val="pct12" w:color="auto" w:fill="auto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100</w:t>
            </w:r>
          </w:p>
        </w:tc>
        <w:tc>
          <w:tcPr>
            <w:tcW w:w="1418" w:type="dxa"/>
            <w:shd w:val="pct12" w:color="auto" w:fill="auto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</w:tcPr>
          <w:p w:rsidR="00EB486B" w:rsidRPr="00647993" w:rsidRDefault="00EB486B" w:rsidP="00340A4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647993">
              <w:rPr>
                <w:b/>
                <w:bCs/>
                <w:lang w:val="uk-UA"/>
              </w:rPr>
              <w:t>100</w:t>
            </w:r>
          </w:p>
        </w:tc>
      </w:tr>
    </w:tbl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lang w:val="uk-UA"/>
        </w:rPr>
      </w:pPr>
    </w:p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647993">
        <w:rPr>
          <w:b/>
          <w:bCs/>
          <w:lang w:val="uk-UA"/>
        </w:rPr>
        <w:t>Критерії оцінювання модульної контрольної роботи</w:t>
      </w:r>
    </w:p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both"/>
        <w:rPr>
          <w:lang w:val="uk-UA"/>
        </w:rPr>
      </w:pPr>
      <w:r w:rsidRPr="00647993">
        <w:rPr>
          <w:lang w:val="uk-UA"/>
        </w:rPr>
        <w:t>…</w:t>
      </w:r>
    </w:p>
    <w:p w:rsidR="00EB486B" w:rsidRPr="00647993" w:rsidRDefault="00EB486B" w:rsidP="00647993">
      <w:pPr>
        <w:autoSpaceDE w:val="0"/>
        <w:autoSpaceDN w:val="0"/>
        <w:adjustRightInd w:val="0"/>
        <w:jc w:val="center"/>
        <w:rPr>
          <w:b/>
          <w:bCs/>
          <w:color w:val="000000"/>
          <w:lang w:val="uk-UA"/>
        </w:rPr>
      </w:pPr>
    </w:p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647993">
        <w:rPr>
          <w:b/>
          <w:bCs/>
          <w:lang w:val="uk-UA"/>
        </w:rPr>
        <w:t>Критерії оцінювання підсумкового семестрового контролю</w:t>
      </w:r>
    </w:p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both"/>
      </w:pPr>
      <w:r w:rsidRPr="00647993">
        <w:t>Підсумковий кон</w:t>
      </w:r>
      <w:r>
        <w:t xml:space="preserve">троль проводиться у формі </w:t>
      </w:r>
      <w:r>
        <w:rPr>
          <w:lang w:val="uk-UA"/>
        </w:rPr>
        <w:t>іспит</w:t>
      </w:r>
      <w:r w:rsidRPr="00647993">
        <w:t>у. Знання здобувачів вищої освіти оцінюються за такими критеріям:</w:t>
      </w:r>
    </w:p>
    <w:p w:rsidR="00EB486B" w:rsidRPr="00647993" w:rsidRDefault="00EB486B" w:rsidP="00647993">
      <w:pPr>
        <w:shd w:val="clear" w:color="auto" w:fill="FFFFFF"/>
        <w:autoSpaceDE w:val="0"/>
        <w:autoSpaceDN w:val="0"/>
        <w:adjustRightInd w:val="0"/>
        <w:jc w:val="both"/>
        <w:rPr>
          <w:lang w:val="uk-UA"/>
        </w:rPr>
      </w:pPr>
      <w:r w:rsidRPr="00647993">
        <w:t>• «відмінно» – здобувач вищої освіти твердо засвоїв теоретичний матеріал, глибоко і всебічно знає зміст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припускається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відповідає,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освіти не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EB486B" w:rsidRPr="00647993" w:rsidRDefault="00EB486B" w:rsidP="00647993">
      <w:pPr>
        <w:jc w:val="center"/>
        <w:rPr>
          <w:b/>
          <w:bCs/>
          <w:lang w:val="uk-UA"/>
        </w:rPr>
      </w:pPr>
    </w:p>
    <w:p w:rsidR="00EB486B" w:rsidRDefault="00EB486B" w:rsidP="00647993">
      <w:pPr>
        <w:rPr>
          <w:b/>
          <w:bCs/>
          <w:sz w:val="24"/>
          <w:szCs w:val="24"/>
          <w:lang w:val="uk-UA"/>
        </w:rPr>
      </w:pPr>
    </w:p>
    <w:p w:rsidR="00EB486B" w:rsidRDefault="00EB486B" w:rsidP="00647993">
      <w:pPr>
        <w:jc w:val="center"/>
        <w:rPr>
          <w:b/>
          <w:bCs/>
          <w:sz w:val="24"/>
          <w:szCs w:val="24"/>
          <w:lang w:val="uk-UA"/>
        </w:rPr>
      </w:pPr>
    </w:p>
    <w:p w:rsidR="00EB486B" w:rsidRPr="00587BDB" w:rsidRDefault="00EB486B" w:rsidP="00647993">
      <w:pPr>
        <w:jc w:val="center"/>
        <w:rPr>
          <w:b/>
          <w:bCs/>
          <w:sz w:val="24"/>
          <w:szCs w:val="24"/>
          <w:lang w:val="uk-UA"/>
        </w:rPr>
      </w:pPr>
      <w:r w:rsidRPr="00587BDB">
        <w:rPr>
          <w:b/>
          <w:bCs/>
          <w:sz w:val="24"/>
          <w:szCs w:val="24"/>
          <w:lang w:val="uk-UA"/>
        </w:rPr>
        <w:t>6. ПРОГРАМА НАВЧАЛЬНОЇ ДИСЦИПЛІНИ</w:t>
      </w:r>
    </w:p>
    <w:p w:rsidR="00EB486B" w:rsidRPr="00587BDB" w:rsidRDefault="00EB486B" w:rsidP="00647993">
      <w:pPr>
        <w:rPr>
          <w:b/>
          <w:bCs/>
          <w:sz w:val="24"/>
          <w:szCs w:val="24"/>
          <w:lang w:val="uk-UA"/>
        </w:rPr>
      </w:pPr>
    </w:p>
    <w:p w:rsidR="00EB486B" w:rsidRPr="00AA33A0" w:rsidRDefault="00EB486B" w:rsidP="00AA33A0">
      <w:pPr>
        <w:tabs>
          <w:tab w:val="left" w:pos="284"/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</w:t>
      </w:r>
    </w:p>
    <w:p w:rsidR="00EB486B" w:rsidRDefault="00EB486B" w:rsidP="009A6C18">
      <w:pPr>
        <w:tabs>
          <w:tab w:val="left" w:pos="284"/>
          <w:tab w:val="left" w:pos="567"/>
        </w:tabs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6.1. Зміст навчальної дисципліни  </w:t>
      </w:r>
    </w:p>
    <w:p w:rsidR="00EB486B" w:rsidRDefault="00EB486B" w:rsidP="009A6C18">
      <w:pPr>
        <w:tabs>
          <w:tab w:val="left" w:pos="284"/>
          <w:tab w:val="left" w:pos="567"/>
        </w:tabs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Модуль 1</w:t>
      </w:r>
    </w:p>
    <w:p w:rsidR="00EB486B" w:rsidRDefault="00EB486B" w:rsidP="00631583">
      <w:pPr>
        <w:rPr>
          <w:b/>
          <w:bCs/>
          <w:lang w:val="uk-UA"/>
        </w:rPr>
      </w:pPr>
      <w:r w:rsidRPr="000734FB">
        <w:rPr>
          <w:b/>
          <w:bCs/>
          <w:lang w:val="uk-UA"/>
        </w:rPr>
        <w:t>Тема 1.</w:t>
      </w:r>
    </w:p>
    <w:p w:rsidR="00EB486B" w:rsidRDefault="00EB486B" w:rsidP="00631583">
      <w:pPr>
        <w:rPr>
          <w:lang w:val="uk-UA"/>
        </w:rPr>
      </w:pPr>
      <w:r w:rsidRPr="00647993">
        <w:rPr>
          <w:lang w:val="uk-UA"/>
        </w:rPr>
        <w:t xml:space="preserve"> </w:t>
      </w:r>
      <w:r w:rsidRPr="00647993">
        <w:rPr>
          <w:b/>
          <w:bCs/>
          <w:lang w:val="uk-UA"/>
        </w:rPr>
        <w:t xml:space="preserve">Сучасна Словацька </w:t>
      </w:r>
      <w:r w:rsidRPr="000734FB">
        <w:rPr>
          <w:b/>
          <w:bCs/>
          <w:lang w:val="uk-UA"/>
        </w:rPr>
        <w:t>Республіка</w:t>
      </w:r>
      <w:r w:rsidRPr="000734FB">
        <w:rPr>
          <w:lang w:val="uk-UA"/>
        </w:rPr>
        <w:t xml:space="preserve"> </w:t>
      </w:r>
    </w:p>
    <w:p w:rsidR="00EB486B" w:rsidRPr="009C6CA3" w:rsidRDefault="00EB486B" w:rsidP="00631583">
      <w:pPr>
        <w:tabs>
          <w:tab w:val="left" w:pos="8931"/>
        </w:tabs>
        <w:spacing w:line="320" w:lineRule="exact"/>
        <w:rPr>
          <w:lang w:val="uk-UA"/>
        </w:rPr>
      </w:pPr>
      <w:r>
        <w:rPr>
          <w:lang w:val="uk-UA"/>
        </w:rPr>
        <w:t>Геополітична ситуація</w:t>
      </w:r>
      <w:r w:rsidRPr="009C6CA3">
        <w:rPr>
          <w:lang w:val="uk-UA"/>
        </w:rPr>
        <w:t xml:space="preserve"> СР</w:t>
      </w:r>
      <w:r>
        <w:rPr>
          <w:lang w:val="uk-UA"/>
        </w:rPr>
        <w:t xml:space="preserve">. </w:t>
      </w:r>
      <w:r w:rsidRPr="009C6CA3">
        <w:rPr>
          <w:lang w:val="uk-UA"/>
        </w:rPr>
        <w:t xml:space="preserve"> Економічна та соціальна трансформація словацького суспільства.Реформа управління суспільством </w:t>
      </w:r>
      <w:r>
        <w:rPr>
          <w:lang w:val="uk-UA"/>
        </w:rPr>
        <w:t>.</w:t>
      </w:r>
      <w:r w:rsidRPr="009C6CA3">
        <w:rPr>
          <w:lang w:val="uk-UA"/>
        </w:rPr>
        <w:t>Розташування та площа СР</w:t>
      </w:r>
      <w:r w:rsidRPr="009C6CA3">
        <w:rPr>
          <w:u w:val="single"/>
          <w:lang w:val="uk-UA"/>
        </w:rPr>
        <w:t xml:space="preserve"> </w:t>
      </w:r>
      <w:r>
        <w:rPr>
          <w:lang w:val="uk-UA"/>
        </w:rPr>
        <w:t>.</w:t>
      </w:r>
      <w:r w:rsidRPr="009C6CA3">
        <w:rPr>
          <w:lang w:val="uk-UA"/>
        </w:rPr>
        <w:t xml:space="preserve"> Демографічна ситуація СР</w:t>
      </w:r>
      <w:r>
        <w:rPr>
          <w:lang w:val="uk-UA"/>
        </w:rPr>
        <w:t>.</w:t>
      </w:r>
      <w:r w:rsidRPr="009C6CA3">
        <w:rPr>
          <w:lang w:val="uk-UA"/>
        </w:rPr>
        <w:t xml:space="preserve">  Розвиток сучасної економіки</w:t>
      </w:r>
      <w:r>
        <w:rPr>
          <w:lang w:val="uk-UA"/>
        </w:rPr>
        <w:t>.</w:t>
      </w:r>
    </w:p>
    <w:p w:rsidR="00EB486B" w:rsidRPr="009C6CA3" w:rsidRDefault="00EB486B" w:rsidP="00631583">
      <w:pPr>
        <w:tabs>
          <w:tab w:val="left" w:pos="8931"/>
        </w:tabs>
        <w:spacing w:line="320" w:lineRule="exact"/>
        <w:rPr>
          <w:lang w:val="uk-UA"/>
        </w:rPr>
      </w:pPr>
      <w:r w:rsidRPr="009C6CA3">
        <w:rPr>
          <w:lang w:val="uk-UA"/>
        </w:rPr>
        <w:t xml:space="preserve"> Освіта та культура СР</w:t>
      </w:r>
      <w:r>
        <w:rPr>
          <w:lang w:val="uk-UA"/>
        </w:rPr>
        <w:t xml:space="preserve">. </w:t>
      </w:r>
      <w:r w:rsidRPr="009C6CA3">
        <w:rPr>
          <w:lang w:val="uk-UA"/>
        </w:rPr>
        <w:t>Сучасна політика СР</w:t>
      </w:r>
      <w:r>
        <w:rPr>
          <w:lang w:val="uk-UA"/>
        </w:rPr>
        <w:t>.</w:t>
      </w:r>
    </w:p>
    <w:p w:rsidR="00EB486B" w:rsidRDefault="00EB486B" w:rsidP="00631583">
      <w:pPr>
        <w:rPr>
          <w:lang w:val="uk-UA"/>
        </w:rPr>
      </w:pPr>
      <w:r w:rsidRPr="000734FB">
        <w:rPr>
          <w:b/>
          <w:bCs/>
          <w:lang w:val="uk-UA"/>
        </w:rPr>
        <w:t>Тема 2.</w:t>
      </w:r>
      <w:r w:rsidRPr="000734FB">
        <w:rPr>
          <w:lang w:val="uk-UA"/>
        </w:rPr>
        <w:t xml:space="preserve"> </w:t>
      </w:r>
    </w:p>
    <w:p w:rsidR="00EB486B" w:rsidRPr="000734FB" w:rsidRDefault="00EB486B" w:rsidP="00631583">
      <w:pPr>
        <w:rPr>
          <w:lang w:val="uk-UA"/>
        </w:rPr>
      </w:pPr>
      <w:r w:rsidRPr="000734FB">
        <w:rPr>
          <w:b/>
          <w:bCs/>
          <w:lang w:val="uk-UA"/>
        </w:rPr>
        <w:t>І</w:t>
      </w:r>
      <w:r w:rsidRPr="00912622">
        <w:rPr>
          <w:b/>
          <w:bCs/>
          <w:lang w:val="uk-UA"/>
        </w:rPr>
        <w:t xml:space="preserve">сторія </w:t>
      </w:r>
      <w:r w:rsidRPr="000734FB">
        <w:rPr>
          <w:b/>
          <w:bCs/>
          <w:lang w:val="uk-UA"/>
        </w:rPr>
        <w:t>С</w:t>
      </w:r>
      <w:r w:rsidRPr="00912622">
        <w:rPr>
          <w:b/>
          <w:bCs/>
          <w:lang w:val="uk-UA"/>
        </w:rPr>
        <w:t>ловач</w:t>
      </w:r>
      <w:r w:rsidRPr="000734FB">
        <w:rPr>
          <w:b/>
          <w:bCs/>
        </w:rPr>
        <w:t xml:space="preserve">чини до початку </w:t>
      </w:r>
      <w:r w:rsidRPr="000734FB">
        <w:rPr>
          <w:b/>
          <w:bCs/>
          <w:lang w:val="uk-UA"/>
        </w:rPr>
        <w:t>Х</w:t>
      </w:r>
      <w:r w:rsidRPr="000734FB">
        <w:rPr>
          <w:b/>
          <w:bCs/>
        </w:rPr>
        <w:t xml:space="preserve"> століття</w:t>
      </w:r>
    </w:p>
    <w:p w:rsidR="00EB486B" w:rsidRPr="009C6CA3" w:rsidRDefault="00EB486B" w:rsidP="00631583">
      <w:pPr>
        <w:pStyle w:val="PlainText"/>
        <w:tabs>
          <w:tab w:val="left" w:pos="567"/>
          <w:tab w:val="left" w:pos="1134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0734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6CA3">
        <w:rPr>
          <w:rFonts w:ascii="Times New Roman" w:hAnsi="Times New Roman" w:cs="Times New Roman"/>
          <w:sz w:val="28"/>
          <w:szCs w:val="28"/>
          <w:lang w:val="uk-UA"/>
        </w:rPr>
        <w:t>Територія Словаччини до приходу слов’ян.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6CA3">
        <w:rPr>
          <w:rFonts w:ascii="Times New Roman" w:hAnsi="Times New Roman" w:cs="Times New Roman"/>
          <w:sz w:val="28"/>
          <w:szCs w:val="28"/>
          <w:lang w:val="uk-UA"/>
        </w:rPr>
        <w:t>Кельти і даки.</w:t>
      </w:r>
    </w:p>
    <w:p w:rsidR="00EB486B" w:rsidRPr="009C6CA3" w:rsidRDefault="00EB486B" w:rsidP="00631583">
      <w:pPr>
        <w:pStyle w:val="PlainText"/>
        <w:tabs>
          <w:tab w:val="left" w:pos="567"/>
          <w:tab w:val="left" w:pos="1134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9C6CA3">
        <w:rPr>
          <w:rFonts w:ascii="Times New Roman" w:hAnsi="Times New Roman" w:cs="Times New Roman"/>
          <w:sz w:val="28"/>
          <w:szCs w:val="28"/>
          <w:lang w:val="uk-UA"/>
        </w:rPr>
        <w:t xml:space="preserve">Германці і римляни.Велике переселення народів </w:t>
      </w:r>
    </w:p>
    <w:p w:rsidR="00EB486B" w:rsidRPr="009C6CA3" w:rsidRDefault="00EB486B" w:rsidP="00631583">
      <w:pPr>
        <w:pStyle w:val="PlainText"/>
        <w:tabs>
          <w:tab w:val="left" w:pos="1134"/>
          <w:tab w:val="left" w:pos="1418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9C6CA3">
        <w:rPr>
          <w:rFonts w:ascii="Times New Roman" w:hAnsi="Times New Roman" w:cs="Times New Roman"/>
          <w:sz w:val="28"/>
          <w:szCs w:val="28"/>
          <w:lang w:val="uk-UA"/>
        </w:rPr>
        <w:t xml:space="preserve">і прихід слов’ян в Карпатську улоговину. Держава Само і перші слов’янські князівства в сусідстві з аварами. Кінець аварського каганату </w:t>
      </w:r>
    </w:p>
    <w:p w:rsidR="00EB486B" w:rsidRPr="000734FB" w:rsidRDefault="00EB486B" w:rsidP="00631583">
      <w:pPr>
        <w:rPr>
          <w:b/>
          <w:bCs/>
          <w:lang w:val="uk-UA"/>
        </w:rPr>
      </w:pPr>
      <w:r w:rsidRPr="000734FB">
        <w:rPr>
          <w:b/>
          <w:bCs/>
          <w:lang w:val="uk-UA"/>
        </w:rPr>
        <w:t>Тема 3.</w:t>
      </w:r>
    </w:p>
    <w:p w:rsidR="00EB486B" w:rsidRPr="000734FB" w:rsidRDefault="00EB486B" w:rsidP="00631583">
      <w:pPr>
        <w:rPr>
          <w:b/>
          <w:bCs/>
          <w:lang w:val="uk-UA"/>
        </w:rPr>
      </w:pPr>
      <w:r w:rsidRPr="000734FB">
        <w:rPr>
          <w:b/>
          <w:bCs/>
          <w:lang w:val="uk-UA"/>
        </w:rPr>
        <w:t xml:space="preserve"> В</w:t>
      </w:r>
      <w:r w:rsidRPr="00A05BBC">
        <w:rPr>
          <w:b/>
          <w:bCs/>
          <w:lang w:val="uk-UA"/>
        </w:rPr>
        <w:t>иникнення</w:t>
      </w:r>
      <w:r w:rsidRPr="000734FB">
        <w:rPr>
          <w:b/>
          <w:bCs/>
          <w:lang w:val="uk-UA"/>
        </w:rPr>
        <w:t xml:space="preserve"> В</w:t>
      </w:r>
      <w:r w:rsidRPr="00A05BBC">
        <w:rPr>
          <w:b/>
          <w:bCs/>
          <w:lang w:val="uk-UA"/>
        </w:rPr>
        <w:t>еликоморавської держави</w:t>
      </w:r>
    </w:p>
    <w:p w:rsidR="00EB486B" w:rsidRDefault="00EB486B" w:rsidP="00631583">
      <w:pPr>
        <w:jc w:val="both"/>
        <w:rPr>
          <w:lang w:val="uk-UA"/>
        </w:rPr>
      </w:pPr>
      <w:r>
        <w:rPr>
          <w:lang w:val="uk-UA"/>
        </w:rPr>
        <w:t>Князівство Прибіни в Нітрі. Моравське князівство Моймира.</w:t>
      </w:r>
    </w:p>
    <w:p w:rsidR="00EB486B" w:rsidRDefault="00EB486B" w:rsidP="00631583">
      <w:pPr>
        <w:jc w:val="both"/>
        <w:rPr>
          <w:lang w:val="uk-UA"/>
        </w:rPr>
      </w:pPr>
      <w:r>
        <w:rPr>
          <w:lang w:val="uk-UA"/>
        </w:rPr>
        <w:t>Виникнення Великої Моравії. Німецька експансія на землі Великої Моравії. Просвітницька діяльність Кирила та Мефодія. Правління Святополка. Повстання під проводом св. Славомира. Падіння Великої Моравії. Культура цієї держави. Культурно-історичне значення Великої Морвії.</w:t>
      </w:r>
    </w:p>
    <w:p w:rsidR="00EB486B" w:rsidRDefault="00EB486B" w:rsidP="00631583">
      <w:pPr>
        <w:pStyle w:val="PlainText"/>
        <w:tabs>
          <w:tab w:val="left" w:pos="851"/>
          <w:tab w:val="left" w:pos="1134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4.</w:t>
      </w:r>
    </w:p>
    <w:p w:rsidR="00EB486B" w:rsidRPr="00A05BBC" w:rsidRDefault="00EB486B" w:rsidP="00631583">
      <w:pPr>
        <w:pStyle w:val="PlainText"/>
        <w:tabs>
          <w:tab w:val="left" w:pos="851"/>
          <w:tab w:val="left" w:pos="1134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Словацькі землі у складі Угорського королівства ( </w:t>
      </w:r>
      <w:r w:rsidRPr="00A05BBC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-</w:t>
      </w:r>
      <w:r w:rsidRPr="00A05BBC">
        <w:rPr>
          <w:rFonts w:ascii="Times New Roman" w:hAnsi="Times New Roman" w:cs="Times New Roman"/>
          <w:b/>
          <w:bCs/>
          <w:sz w:val="28"/>
          <w:szCs w:val="28"/>
        </w:rPr>
        <w:t>XV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ст.)</w:t>
      </w:r>
    </w:p>
    <w:p w:rsidR="00EB486B" w:rsidRDefault="00EB486B" w:rsidP="00631583">
      <w:pPr>
        <w:pStyle w:val="PlainText"/>
        <w:tabs>
          <w:tab w:val="left" w:pos="851"/>
          <w:tab w:val="left" w:pos="1134"/>
          <w:tab w:val="left" w:pos="8931"/>
        </w:tabs>
        <w:spacing w:line="320" w:lineRule="exact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Поява угорських племен у Подунав’ї і створення Угорського королівства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EB486B" w:rsidRDefault="00EB486B" w:rsidP="00631583">
      <w:pPr>
        <w:pStyle w:val="PlainText"/>
        <w:tabs>
          <w:tab w:val="left" w:pos="851"/>
          <w:tab w:val="left" w:pos="1134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pacing w:val="-4"/>
          <w:sz w:val="28"/>
          <w:szCs w:val="28"/>
        </w:rPr>
        <w:t>Приєднання словацьких земель до Угорського королівства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Default="00EB486B" w:rsidP="00631583">
      <w:pPr>
        <w:pStyle w:val="PlainText"/>
        <w:tabs>
          <w:tab w:val="left" w:pos="851"/>
          <w:tab w:val="left" w:pos="1134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</w:rPr>
        <w:t xml:space="preserve">Словацькі терени під владою Арпадів </w:t>
      </w:r>
      <w:r>
        <w:rPr>
          <w:noProof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4.15pt;margin-top:22.5pt;width:24pt;height:18pt;z-index:251658752;mso-position-horizontal-relative:text;mso-position-vertical-relative:text" stroked="f">
            <v:textbox style="mso-next-textbox:#_x0000_s1026">
              <w:txbxContent>
                <w:p w:rsidR="00EB486B" w:rsidRDefault="00EB486B" w:rsidP="00631583"/>
              </w:txbxContent>
            </v:textbox>
          </v:shape>
        </w:pict>
      </w:r>
      <w:r w:rsidRPr="00B22931">
        <w:rPr>
          <w:rFonts w:ascii="Times New Roman" w:hAnsi="Times New Roman" w:cs="Times New Roman"/>
          <w:sz w:val="28"/>
          <w:szCs w:val="28"/>
        </w:rPr>
        <w:t>та Анжуйської династії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B22931" w:rsidRDefault="00EB486B" w:rsidP="00631583">
      <w:pPr>
        <w:pStyle w:val="PlainText"/>
        <w:tabs>
          <w:tab w:val="left" w:pos="851"/>
          <w:tab w:val="left" w:pos="1134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5.</w:t>
      </w:r>
    </w:p>
    <w:p w:rsidR="00EB486B" w:rsidRPr="00A05BBC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34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BBC">
        <w:rPr>
          <w:rFonts w:ascii="Times New Roman" w:hAnsi="Times New Roman" w:cs="Times New Roman"/>
          <w:b/>
          <w:bCs/>
          <w:sz w:val="28"/>
          <w:szCs w:val="28"/>
        </w:rPr>
        <w:t>Рух “братиків”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і боротьба за мадяр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сь</w:t>
      </w:r>
      <w:r w:rsidRPr="00A05BBC">
        <w:rPr>
          <w:rFonts w:ascii="Times New Roman" w:hAnsi="Times New Roman" w:cs="Times New Roman"/>
          <w:b/>
          <w:bCs/>
          <w:sz w:val="28"/>
          <w:szCs w:val="28"/>
        </w:rPr>
        <w:t>ку корону в XV ст.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EB486B" w:rsidRDefault="00EB486B" w:rsidP="00631583">
      <w:pPr>
        <w:jc w:val="both"/>
        <w:rPr>
          <w:lang w:val="uk-UA"/>
        </w:rPr>
      </w:pPr>
      <w:r>
        <w:rPr>
          <w:lang w:val="uk-UA"/>
        </w:rPr>
        <w:t>Чеські таборити на словацьких землях.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</w:rPr>
        <w:t>Рух “братиків” і боротьба за мадярську корону в XV ст.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2931">
        <w:rPr>
          <w:rFonts w:ascii="Times New Roman" w:hAnsi="Times New Roman" w:cs="Times New Roman"/>
          <w:sz w:val="28"/>
          <w:szCs w:val="28"/>
        </w:rPr>
        <w:t>Соціально-економічне становище словацьких земель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6.</w:t>
      </w:r>
    </w:p>
    <w:p w:rsidR="00EB486B" w:rsidRPr="00A05BBC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Словацькі землі в складі Австрійської монархії Габсбургів</w:t>
      </w:r>
    </w:p>
    <w:p w:rsidR="00EB486B" w:rsidRPr="00A05BBC" w:rsidRDefault="00EB486B" w:rsidP="00631583">
      <w:pPr>
        <w:pStyle w:val="PlainText"/>
        <w:tabs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 w:rsidRPr="00A05BBC">
        <w:rPr>
          <w:rFonts w:ascii="Times New Roman" w:hAnsi="Times New Roman" w:cs="Times New Roman"/>
          <w:b/>
          <w:bCs/>
          <w:sz w:val="28"/>
          <w:szCs w:val="28"/>
        </w:rPr>
        <w:t>XVI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-</w:t>
      </w:r>
      <w:r w:rsidRPr="00A05BBC">
        <w:rPr>
          <w:rFonts w:ascii="Times New Roman" w:hAnsi="Times New Roman" w:cs="Times New Roman"/>
          <w:b/>
          <w:bCs/>
          <w:sz w:val="28"/>
          <w:szCs w:val="28"/>
        </w:rPr>
        <w:t>XVII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ст.)</w:t>
      </w:r>
    </w:p>
    <w:p w:rsidR="00EB486B" w:rsidRPr="00A05BBC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sz w:val="28"/>
          <w:szCs w:val="28"/>
        </w:rPr>
        <w:tab/>
        <w:t>Османська навала та її наслідки</w:t>
      </w:r>
      <w:r w:rsidRPr="00A05B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05BBC">
        <w:rPr>
          <w:rFonts w:ascii="Times New Roman" w:hAnsi="Times New Roman" w:cs="Times New Roman"/>
          <w:sz w:val="28"/>
          <w:szCs w:val="28"/>
        </w:rPr>
        <w:t xml:space="preserve"> Причини виникнення  об’єднання країн Дунайського басейну  -   Австрійської імперії. Бороть</w:t>
      </w:r>
      <w:r w:rsidRPr="00A05BBC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Pr="00A05BBC">
        <w:rPr>
          <w:rFonts w:ascii="Times New Roman" w:hAnsi="Times New Roman" w:cs="Times New Roman"/>
          <w:sz w:val="28"/>
          <w:szCs w:val="28"/>
        </w:rPr>
        <w:t xml:space="preserve"> за трон між Фердинандом 1 та Я.Запольським.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BBC">
        <w:rPr>
          <w:rFonts w:ascii="Times New Roman" w:hAnsi="Times New Roman" w:cs="Times New Roman"/>
          <w:sz w:val="28"/>
          <w:szCs w:val="28"/>
        </w:rPr>
        <w:t>Османська навала та її наслідки</w:t>
      </w:r>
      <w:r w:rsidRPr="00A05B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Pr="00A05BBC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A05BBC">
        <w:rPr>
          <w:rFonts w:ascii="Times New Roman" w:hAnsi="Times New Roman" w:cs="Times New Roman"/>
          <w:sz w:val="28"/>
          <w:szCs w:val="28"/>
        </w:rPr>
        <w:t>Реформація та контр</w:t>
      </w:r>
      <w:r>
        <w:rPr>
          <w:rFonts w:ascii="Times New Roman" w:hAnsi="Times New Roman" w:cs="Times New Roman"/>
          <w:sz w:val="28"/>
          <w:szCs w:val="28"/>
        </w:rPr>
        <w:t xml:space="preserve">реформація на словацьких </w:t>
      </w:r>
      <w:r>
        <w:rPr>
          <w:rFonts w:ascii="Times New Roman" w:hAnsi="Times New Roman" w:cs="Times New Roman"/>
          <w:sz w:val="28"/>
          <w:szCs w:val="28"/>
          <w:lang w:val="uk-UA"/>
        </w:rPr>
        <w:t>землях.</w:t>
      </w:r>
      <w:r w:rsidRPr="00A05B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BBC">
        <w:rPr>
          <w:rFonts w:ascii="Times New Roman" w:hAnsi="Times New Roman" w:cs="Times New Roman"/>
          <w:sz w:val="28"/>
          <w:szCs w:val="28"/>
        </w:rPr>
        <w:t xml:space="preserve">Словаччина в період </w:t>
      </w:r>
    </w:p>
    <w:p w:rsidR="00EB486B" w:rsidRPr="00A05BBC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sz w:val="28"/>
          <w:szCs w:val="28"/>
        </w:rPr>
        <w:t>османсько-габсбурзького протиборства</w:t>
      </w:r>
      <w:r w:rsidRPr="00A05B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05BBC">
        <w:rPr>
          <w:rFonts w:ascii="Times New Roman" w:hAnsi="Times New Roman" w:cs="Times New Roman"/>
          <w:sz w:val="28"/>
          <w:szCs w:val="28"/>
        </w:rPr>
        <w:t>Становище на Закарпатті</w:t>
      </w:r>
      <w:r w:rsidRPr="00A05B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Pr="00A05BBC" w:rsidRDefault="00EB486B" w:rsidP="00631583">
      <w:pPr>
        <w:pStyle w:val="PlainText"/>
        <w:tabs>
          <w:tab w:val="left" w:pos="851"/>
          <w:tab w:val="left" w:pos="1134"/>
          <w:tab w:val="left" w:pos="8789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sz w:val="28"/>
          <w:szCs w:val="28"/>
        </w:rPr>
        <w:t>Становлення словацької культури</w:t>
      </w:r>
    </w:p>
    <w:p w:rsidR="00EB486B" w:rsidRDefault="00EB486B" w:rsidP="00631583">
      <w:pPr>
        <w:pStyle w:val="PlainText"/>
        <w:tabs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7.</w:t>
      </w:r>
    </w:p>
    <w:p w:rsidR="00EB486B" w:rsidRPr="00A05BBC" w:rsidRDefault="00EB486B" w:rsidP="00631583">
      <w:pPr>
        <w:pStyle w:val="PlainText"/>
        <w:tabs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44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Словацькі землі у складі Габсбурзької монархії </w:t>
      </w:r>
    </w:p>
    <w:p w:rsidR="00EB486B" w:rsidRPr="00A05BBC" w:rsidRDefault="00EB486B" w:rsidP="00631583">
      <w:pPr>
        <w:rPr>
          <w:b/>
          <w:bCs/>
          <w:lang w:val="uk-UA"/>
        </w:rPr>
      </w:pPr>
      <w:r w:rsidRPr="00A05BBC">
        <w:rPr>
          <w:b/>
          <w:bCs/>
        </w:rPr>
        <w:t>XVIII ст.</w:t>
      </w:r>
      <w:r w:rsidRPr="00A05BBC">
        <w:rPr>
          <w:b/>
          <w:bCs/>
          <w:lang w:val="uk-UA"/>
        </w:rPr>
        <w:t xml:space="preserve"> - перша половина </w:t>
      </w:r>
      <w:r w:rsidRPr="00A05BBC">
        <w:rPr>
          <w:b/>
          <w:bCs/>
        </w:rPr>
        <w:t>XIX</w:t>
      </w:r>
      <w:r w:rsidRPr="00A05BBC">
        <w:rPr>
          <w:b/>
          <w:bCs/>
          <w:lang w:val="uk-UA"/>
        </w:rPr>
        <w:t xml:space="preserve"> ст.)  </w:t>
      </w:r>
    </w:p>
    <w:p w:rsidR="00EB486B" w:rsidRPr="006F44A2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6F44A2">
        <w:rPr>
          <w:rFonts w:ascii="Times New Roman" w:hAnsi="Times New Roman" w:cs="Times New Roman"/>
          <w:sz w:val="28"/>
          <w:szCs w:val="28"/>
        </w:rPr>
        <w:t>Суспільно-економічне становище та політика</w:t>
      </w:r>
    </w:p>
    <w:p w:rsidR="00EB486B" w:rsidRPr="006F44A2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6F44A2">
        <w:rPr>
          <w:rFonts w:ascii="Times New Roman" w:hAnsi="Times New Roman" w:cs="Times New Roman"/>
          <w:sz w:val="28"/>
          <w:szCs w:val="28"/>
        </w:rPr>
        <w:t>“освіченого абсолютизму” в словацьких землях</w:t>
      </w:r>
      <w:r w:rsidRPr="006F44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Pr="006F44A2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6F44A2">
        <w:rPr>
          <w:rFonts w:ascii="Times New Roman" w:hAnsi="Times New Roman" w:cs="Times New Roman"/>
          <w:sz w:val="28"/>
          <w:szCs w:val="28"/>
          <w:lang w:val="uk-UA"/>
        </w:rPr>
        <w:t>Реформи Марії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44A2">
        <w:rPr>
          <w:rFonts w:ascii="Times New Roman" w:hAnsi="Times New Roman" w:cs="Times New Roman"/>
          <w:sz w:val="28"/>
          <w:szCs w:val="28"/>
          <w:lang w:val="uk-UA"/>
        </w:rPr>
        <w:t>-Терезії та Йосифа ІІ.</w:t>
      </w:r>
    </w:p>
    <w:p w:rsidR="00EB486B" w:rsidRPr="006F44A2" w:rsidRDefault="00EB486B" w:rsidP="00631583">
      <w:pPr>
        <w:jc w:val="both"/>
        <w:rPr>
          <w:lang w:val="uk-UA"/>
        </w:rPr>
      </w:pPr>
      <w:r w:rsidRPr="006F44A2">
        <w:rPr>
          <w:lang w:val="uk-UA"/>
        </w:rPr>
        <w:t>Словацьке Просвітництво.</w:t>
      </w:r>
    </w:p>
    <w:p w:rsidR="00EB486B" w:rsidRPr="006F44A2" w:rsidRDefault="00EB486B" w:rsidP="00631583">
      <w:pPr>
        <w:jc w:val="both"/>
        <w:rPr>
          <w:lang w:val="uk-UA"/>
        </w:rPr>
      </w:pPr>
      <w:r w:rsidRPr="006F44A2">
        <w:rPr>
          <w:lang w:val="uk-UA"/>
        </w:rPr>
        <w:t>Матей Бел. Адам Коллар.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Словацьке національне Відродження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Етапи  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словацького  національного Відродження.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Представники. А.Бернолак. Перша кодифікація словацької літературної мови на основі західнословацького діалекту. Я.Коллар. П.Й.Шафарик, Л.Штур, Й.Гурбан, Я.Краль. </w:t>
      </w:r>
      <w:r w:rsidRPr="00A05BBC">
        <w:rPr>
          <w:rFonts w:ascii="Times New Roman" w:hAnsi="Times New Roman" w:cs="Times New Roman"/>
          <w:sz w:val="28"/>
          <w:szCs w:val="28"/>
          <w:lang w:val="uk-UA"/>
        </w:rPr>
        <w:t>Участь словаків у революції 1848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05BBC">
        <w:rPr>
          <w:rFonts w:ascii="Times New Roman" w:hAnsi="Times New Roman" w:cs="Times New Roman"/>
          <w:sz w:val="28"/>
          <w:szCs w:val="28"/>
          <w:lang w:val="uk-UA"/>
        </w:rPr>
        <w:t>1849 рр.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Слов’янський з’їзд у Празі. Участь Л.Штура.</w:t>
      </w:r>
    </w:p>
    <w:p w:rsidR="00EB486B" w:rsidRDefault="00EB486B" w:rsidP="00C74776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sz w:val="28"/>
          <w:szCs w:val="28"/>
          <w:lang w:val="uk-UA"/>
        </w:rPr>
        <w:t>Участь закарпатців у революції 1848-1849 рр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Pr="00C74776" w:rsidRDefault="00EB486B" w:rsidP="00C74776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7477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</w:t>
      </w:r>
    </w:p>
    <w:p w:rsidR="00EB486B" w:rsidRDefault="00EB486B" w:rsidP="00C74776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8-9.</w:t>
      </w:r>
    </w:p>
    <w:p w:rsidR="00EB486B" w:rsidRPr="00A05BBC" w:rsidRDefault="00EB486B" w:rsidP="00631583">
      <w:pPr>
        <w:pStyle w:val="PlainText"/>
        <w:tabs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Словацькі землі в дуа</w:t>
      </w:r>
      <w:r w:rsidRPr="00A05BBC">
        <w:rPr>
          <w:rFonts w:ascii="Times New Roman" w:hAnsi="Times New Roman" w:cs="Times New Roman"/>
          <w:b/>
          <w:bCs/>
          <w:sz w:val="28"/>
          <w:szCs w:val="28"/>
        </w:rPr>
        <w:t xml:space="preserve">лістичній 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A05BBC">
        <w:rPr>
          <w:rFonts w:ascii="Times New Roman" w:hAnsi="Times New Roman" w:cs="Times New Roman"/>
          <w:b/>
          <w:bCs/>
          <w:sz w:val="28"/>
          <w:szCs w:val="28"/>
        </w:rPr>
        <w:t>встро-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Pr="00A05BBC">
        <w:rPr>
          <w:rFonts w:ascii="Times New Roman" w:hAnsi="Times New Roman" w:cs="Times New Roman"/>
          <w:b/>
          <w:bCs/>
          <w:sz w:val="28"/>
          <w:szCs w:val="28"/>
        </w:rPr>
        <w:t>горській державі (друга половина XIX – початок XX ст.)</w:t>
      </w:r>
    </w:p>
    <w:p w:rsidR="00EB486B" w:rsidRPr="00027543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6F44A2">
        <w:rPr>
          <w:rFonts w:ascii="Times New Roman" w:hAnsi="Times New Roman" w:cs="Times New Roman"/>
          <w:sz w:val="28"/>
          <w:szCs w:val="28"/>
        </w:rPr>
        <w:t>Становище словацьких земель після 1849 р.</w:t>
      </w:r>
      <w:r w:rsidRPr="006F44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931">
        <w:rPr>
          <w:rFonts w:ascii="Times New Roman" w:hAnsi="Times New Roman" w:cs="Times New Roman"/>
          <w:sz w:val="28"/>
          <w:szCs w:val="28"/>
        </w:rPr>
        <w:t>“Меморандум словацького народу”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</w:rPr>
        <w:t>Словаччина у складі  Австро-Угорської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22931">
        <w:rPr>
          <w:rFonts w:ascii="Times New Roman" w:hAnsi="Times New Roman" w:cs="Times New Roman"/>
          <w:sz w:val="28"/>
          <w:szCs w:val="28"/>
        </w:rPr>
        <w:t>Закарпаття в складі  Австро-Угор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>щини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931">
        <w:rPr>
          <w:rFonts w:ascii="Times New Roman" w:hAnsi="Times New Roman" w:cs="Times New Roman"/>
          <w:sz w:val="28"/>
          <w:szCs w:val="28"/>
        </w:rPr>
        <w:t>Економічний розвиток словацьких земель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</w:rPr>
        <w:t>Розвиток словацької культури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Pr="00027543" w:rsidRDefault="00EB486B" w:rsidP="00631583">
      <w:pPr>
        <w:pStyle w:val="PlainText"/>
        <w:tabs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Становище на словацьких землях після революції. Граматика та правопис 1852 року. Праця Л.Штура «Слов’янство та світ майбутнього»(1851), її характеристика.</w:t>
      </w:r>
    </w:p>
    <w:p w:rsidR="00EB486B" w:rsidRDefault="00EB486B" w:rsidP="00631583">
      <w:r>
        <w:t>Діяльність «Матиці словацької».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AC7B8A">
        <w:rPr>
          <w:rFonts w:ascii="Times New Roman" w:hAnsi="Times New Roman" w:cs="Times New Roman"/>
          <w:sz w:val="28"/>
          <w:szCs w:val="28"/>
        </w:rPr>
        <w:t xml:space="preserve">Виникнення </w:t>
      </w:r>
      <w:r w:rsidRPr="00B22931">
        <w:rPr>
          <w:rFonts w:ascii="Times New Roman" w:hAnsi="Times New Roman" w:cs="Times New Roman"/>
          <w:sz w:val="28"/>
          <w:szCs w:val="28"/>
        </w:rPr>
        <w:t>Австро-Угорської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(1867). Становище у Словаччині. Виникнення «Нової школи».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першої політичної словацької партії – Словацької національної партії. Заборона </w:t>
      </w:r>
      <w:r w:rsidRPr="00B03AEB">
        <w:rPr>
          <w:rFonts w:ascii="Times New Roman" w:hAnsi="Times New Roman" w:cs="Times New Roman"/>
          <w:sz w:val="28"/>
          <w:szCs w:val="28"/>
          <w:lang w:val="uk-UA"/>
        </w:rPr>
        <w:t>«Матиці словацької»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угорським урядом (квітень 1875).</w:t>
      </w:r>
    </w:p>
    <w:p w:rsidR="00EB486B" w:rsidRDefault="00EB486B" w:rsidP="00631583">
      <w:pPr>
        <w:pStyle w:val="PlainText"/>
        <w:tabs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44A2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10.</w:t>
      </w:r>
    </w:p>
    <w:p w:rsidR="00EB486B" w:rsidRPr="00A05BBC" w:rsidRDefault="00EB486B" w:rsidP="00631583">
      <w:pPr>
        <w:pStyle w:val="PlainText"/>
        <w:tabs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D7E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Словацькі та чеські землі у період Першої світової війни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789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E25C64">
        <w:rPr>
          <w:rFonts w:ascii="Times New Roman" w:hAnsi="Times New Roman" w:cs="Times New Roman"/>
          <w:sz w:val="28"/>
          <w:szCs w:val="28"/>
          <w:lang w:val="uk-UA"/>
        </w:rPr>
        <w:t>Причини Першої світової війни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5C64">
        <w:rPr>
          <w:rFonts w:ascii="Times New Roman" w:hAnsi="Times New Roman" w:cs="Times New Roman"/>
          <w:sz w:val="28"/>
          <w:szCs w:val="28"/>
          <w:lang w:val="uk-UA"/>
        </w:rPr>
        <w:t>“Словацьке питання” в роки Першої світової війни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5C64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ехи та словаки на шляху до незалежності.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5C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A05BBC" w:rsidRDefault="00EB486B" w:rsidP="00631583">
      <w:pPr>
        <w:pStyle w:val="PlainText"/>
        <w:tabs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11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EB486B" w:rsidRPr="00A05BBC" w:rsidRDefault="00EB486B" w:rsidP="00631583">
      <w:pPr>
        <w:pStyle w:val="PlainText"/>
        <w:tabs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Утворення та розвиток Першої Чехословацької Республіки</w:t>
      </w:r>
    </w:p>
    <w:p w:rsidR="00EB486B" w:rsidRPr="00A05BBC" w:rsidRDefault="00EB486B" w:rsidP="00631583">
      <w:pPr>
        <w:pStyle w:val="PlainText"/>
        <w:tabs>
          <w:tab w:val="left" w:pos="851"/>
          <w:tab w:val="left" w:pos="1134"/>
          <w:tab w:val="left" w:pos="8647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(1918 р)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1E1D20">
        <w:rPr>
          <w:rFonts w:ascii="Times New Roman" w:hAnsi="Times New Roman" w:cs="Times New Roman"/>
          <w:sz w:val="28"/>
          <w:szCs w:val="28"/>
          <w:lang w:val="uk-UA"/>
        </w:rPr>
        <w:t>Проголошення Ч</w:t>
      </w:r>
      <w:r>
        <w:rPr>
          <w:rFonts w:ascii="Times New Roman" w:hAnsi="Times New Roman" w:cs="Times New Roman"/>
          <w:sz w:val="28"/>
          <w:szCs w:val="28"/>
          <w:lang w:val="uk-UA"/>
        </w:rPr>
        <w:t>ехословацької Р</w:t>
      </w:r>
      <w:r w:rsidRPr="001E1D20">
        <w:rPr>
          <w:rFonts w:ascii="Times New Roman" w:hAnsi="Times New Roman" w:cs="Times New Roman"/>
          <w:sz w:val="28"/>
          <w:szCs w:val="28"/>
          <w:lang w:val="uk-UA"/>
        </w:rPr>
        <w:t>еспубліки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28 жовтня 1918 року.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Приєднання Словаччини </w:t>
      </w:r>
      <w:r w:rsidRPr="001E1D20">
        <w:rPr>
          <w:rFonts w:ascii="Times New Roman" w:hAnsi="Times New Roman" w:cs="Times New Roman"/>
          <w:sz w:val="28"/>
          <w:szCs w:val="28"/>
          <w:lang w:val="uk-UA"/>
        </w:rPr>
        <w:t>до складу новоутвореної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“Чехословацьке питання” </w:t>
      </w:r>
      <w:r w:rsidRPr="001E1D20">
        <w:rPr>
          <w:rFonts w:ascii="Times New Roman" w:hAnsi="Times New Roman" w:cs="Times New Roman"/>
          <w:sz w:val="28"/>
          <w:szCs w:val="28"/>
          <w:lang w:val="uk-UA"/>
        </w:rPr>
        <w:t>на Паризькій мирній конференції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1E1D20">
        <w:rPr>
          <w:rFonts w:ascii="Times New Roman" w:hAnsi="Times New Roman" w:cs="Times New Roman"/>
          <w:sz w:val="28"/>
          <w:szCs w:val="28"/>
          <w:lang w:val="uk-UA"/>
        </w:rPr>
        <w:t>Кон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ституція 1920 р. та формування </w:t>
      </w:r>
      <w:r w:rsidRPr="001E1D20">
        <w:rPr>
          <w:rFonts w:ascii="Times New Roman" w:hAnsi="Times New Roman" w:cs="Times New Roman"/>
          <w:sz w:val="28"/>
          <w:szCs w:val="28"/>
          <w:lang w:val="uk-UA"/>
        </w:rPr>
        <w:t>політичної системи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1E1D20">
        <w:rPr>
          <w:rFonts w:ascii="Times New Roman" w:hAnsi="Times New Roman" w:cs="Times New Roman"/>
          <w:sz w:val="28"/>
          <w:szCs w:val="28"/>
          <w:lang w:val="uk-UA"/>
        </w:rPr>
        <w:t xml:space="preserve">Розвиток Чехословаччини у 20-ті </w:t>
      </w:r>
      <w:r w:rsidRPr="00B22931">
        <w:rPr>
          <w:rFonts w:ascii="Times New Roman" w:hAnsi="Times New Roman" w:cs="Times New Roman"/>
          <w:sz w:val="28"/>
          <w:szCs w:val="28"/>
        </w:rPr>
        <w:t>роки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ХХ ст.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1E1D20">
        <w:rPr>
          <w:rFonts w:ascii="Times New Roman" w:hAnsi="Times New Roman" w:cs="Times New Roman"/>
          <w:sz w:val="28"/>
          <w:szCs w:val="28"/>
          <w:lang w:val="uk-UA"/>
        </w:rPr>
        <w:t>Національна політика та культурне життя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>Політична й національно-культурна ситуація на Закарпатті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Default="00EB486B" w:rsidP="00631583">
      <w:pPr>
        <w:pStyle w:val="PlainText"/>
        <w:tabs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12</w:t>
      </w:r>
      <w:r w:rsidRPr="00A05B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</w:p>
    <w:p w:rsidR="00EB486B" w:rsidRPr="0023765B" w:rsidRDefault="00EB486B" w:rsidP="00631583">
      <w:pPr>
        <w:pStyle w:val="PlainText"/>
        <w:tabs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76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Чехословаччина 30-х років та її окупація гітлерівською Німеччиною 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>Світова економічна криза та її наслідки для 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Становище на Закарпатті перед 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Другою </w:t>
      </w:r>
      <w:r w:rsidRPr="00B229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>вітовою війною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>Зовнішньополітична орієнтація Чехословаччини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>Мюнхенський диктат і “друга республіка”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Default="00EB486B" w:rsidP="00631583">
      <w:pPr>
        <w:rPr>
          <w:lang w:val="uk-UA"/>
        </w:rPr>
      </w:pPr>
      <w:r w:rsidRPr="0023765B">
        <w:rPr>
          <w:b/>
          <w:bCs/>
          <w:lang w:val="uk-UA"/>
        </w:rPr>
        <w:t>Тема13</w:t>
      </w:r>
      <w:r w:rsidRPr="00A05BBC">
        <w:rPr>
          <w:lang w:val="uk-UA"/>
        </w:rPr>
        <w:t>.</w:t>
      </w:r>
    </w:p>
    <w:p w:rsidR="00EB486B" w:rsidRPr="0023765B" w:rsidRDefault="00EB486B" w:rsidP="00631583">
      <w:pPr>
        <w:rPr>
          <w:b/>
          <w:bCs/>
          <w:lang w:val="uk-UA"/>
        </w:rPr>
      </w:pPr>
      <w:r w:rsidRPr="0023765B">
        <w:rPr>
          <w:b/>
          <w:bCs/>
          <w:lang w:val="uk-UA"/>
        </w:rPr>
        <w:t xml:space="preserve"> Словаччина під час Другої </w:t>
      </w:r>
      <w:r w:rsidRPr="0023765B">
        <w:rPr>
          <w:b/>
          <w:bCs/>
        </w:rPr>
        <w:t>c</w:t>
      </w:r>
      <w:r w:rsidRPr="0023765B">
        <w:rPr>
          <w:b/>
          <w:bCs/>
          <w:lang w:val="uk-UA"/>
        </w:rPr>
        <w:t>вітової війни.</w:t>
      </w:r>
    </w:p>
    <w:p w:rsidR="00EB486B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>Мюнхенський диктат і “друга республіка”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>Вини</w:t>
      </w:r>
      <w:r>
        <w:rPr>
          <w:rFonts w:ascii="Times New Roman" w:hAnsi="Times New Roman" w:cs="Times New Roman"/>
          <w:sz w:val="28"/>
          <w:szCs w:val="28"/>
          <w:lang w:val="uk-UA"/>
        </w:rPr>
        <w:t>кнення “незалежної” Словацької р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>еспубліки</w:t>
      </w:r>
      <w:r>
        <w:rPr>
          <w:rFonts w:ascii="Times New Roman" w:hAnsi="Times New Roman" w:cs="Times New Roman"/>
          <w:sz w:val="28"/>
          <w:szCs w:val="28"/>
          <w:lang w:val="uk-UA"/>
        </w:rPr>
        <w:t>. Угорська окупація Закарпаття 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Окупація Чехії. Утворення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Протекторату Чехії та Моравії.</w:t>
      </w:r>
    </w:p>
    <w:p w:rsidR="00EB486B" w:rsidRPr="00B22931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</w:rPr>
        <w:t>Стано</w:t>
      </w:r>
      <w:r>
        <w:rPr>
          <w:rFonts w:ascii="Times New Roman" w:hAnsi="Times New Roman" w:cs="Times New Roman"/>
          <w:sz w:val="28"/>
          <w:szCs w:val="28"/>
        </w:rPr>
        <w:t xml:space="preserve">вище в “незалежній” Словацькій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22931">
        <w:rPr>
          <w:rFonts w:ascii="Times New Roman" w:hAnsi="Times New Roman" w:cs="Times New Roman"/>
          <w:sz w:val="28"/>
          <w:szCs w:val="28"/>
        </w:rPr>
        <w:t>еспубліці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Pr="00344215" w:rsidRDefault="00EB486B" w:rsidP="00631583">
      <w:pPr>
        <w:pStyle w:val="PlainText"/>
        <w:tabs>
          <w:tab w:val="left" w:pos="567"/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>Національне повстання – апогей словацького антифашистського руху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86B" w:rsidRDefault="00EB486B" w:rsidP="00631583">
      <w:pPr>
        <w:pStyle w:val="PlainText"/>
        <w:tabs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14</w:t>
      </w:r>
      <w:r w:rsidRPr="0023765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EB486B" w:rsidRPr="0023765B" w:rsidRDefault="00EB486B" w:rsidP="00631583">
      <w:pPr>
        <w:pStyle w:val="PlainText"/>
        <w:tabs>
          <w:tab w:val="left" w:pos="851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765B">
        <w:rPr>
          <w:lang w:val="uk-UA"/>
        </w:rPr>
        <w:t xml:space="preserve"> </w:t>
      </w:r>
      <w:r w:rsidRPr="002376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Спроба </w:t>
      </w:r>
      <w:r w:rsidRPr="0023765B">
        <w:rPr>
          <w:rFonts w:ascii="Times New Roman" w:hAnsi="Times New Roman" w:cs="Times New Roman"/>
          <w:b/>
          <w:bCs/>
          <w:sz w:val="28"/>
          <w:szCs w:val="28"/>
        </w:rPr>
        <w:t>побудов</w:t>
      </w:r>
      <w:r w:rsidRPr="0023765B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23765B">
        <w:rPr>
          <w:rFonts w:ascii="Times New Roman" w:hAnsi="Times New Roman" w:cs="Times New Roman"/>
          <w:b/>
          <w:bCs/>
          <w:sz w:val="28"/>
          <w:szCs w:val="28"/>
        </w:rPr>
        <w:t xml:space="preserve"> соціалізму в Чехословаччині (1945</w:t>
      </w:r>
      <w:r w:rsidRPr="0023765B">
        <w:rPr>
          <w:rFonts w:ascii="Times New Roman" w:hAnsi="Times New Roman" w:cs="Times New Roman"/>
          <w:b/>
          <w:bCs/>
          <w:sz w:val="28"/>
          <w:szCs w:val="28"/>
          <w:lang w:val="uk-UA"/>
        </w:rPr>
        <w:t>-</w:t>
      </w:r>
      <w:r w:rsidRPr="0023765B">
        <w:rPr>
          <w:rFonts w:ascii="Times New Roman" w:hAnsi="Times New Roman" w:cs="Times New Roman"/>
          <w:b/>
          <w:bCs/>
          <w:sz w:val="28"/>
          <w:szCs w:val="28"/>
        </w:rPr>
        <w:t>1969)</w:t>
      </w:r>
    </w:p>
    <w:p w:rsidR="00EB486B" w:rsidRPr="00B22931" w:rsidRDefault="00EB486B" w:rsidP="00631583">
      <w:pPr>
        <w:pStyle w:val="PlainText"/>
        <w:tabs>
          <w:tab w:val="left" w:pos="567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</w:rPr>
        <w:t>Установлення народно-демократичного режиму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931">
        <w:rPr>
          <w:rFonts w:ascii="Times New Roman" w:hAnsi="Times New Roman" w:cs="Times New Roman"/>
          <w:sz w:val="28"/>
          <w:szCs w:val="28"/>
        </w:rPr>
        <w:t xml:space="preserve">Захоплення влади компартією </w:t>
      </w:r>
    </w:p>
    <w:p w:rsidR="00EB486B" w:rsidRPr="001E1D20" w:rsidRDefault="00EB486B" w:rsidP="00631583">
      <w:pPr>
        <w:pStyle w:val="PlainText"/>
        <w:tabs>
          <w:tab w:val="left" w:pos="567"/>
          <w:tab w:val="left" w:pos="1134"/>
          <w:tab w:val="left" w:pos="1418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</w:rPr>
        <w:t>та початок “соціалістичного будівництва”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Pr="00B22931">
        <w:rPr>
          <w:rFonts w:ascii="Times New Roman" w:hAnsi="Times New Roman" w:cs="Times New Roman"/>
          <w:sz w:val="28"/>
          <w:szCs w:val="28"/>
        </w:rPr>
        <w:t>Визрівання суспільно-політичної кризи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931">
        <w:rPr>
          <w:rFonts w:ascii="Times New Roman" w:hAnsi="Times New Roman" w:cs="Times New Roman"/>
          <w:sz w:val="28"/>
          <w:szCs w:val="28"/>
        </w:rPr>
        <w:t>“Празька весна</w:t>
      </w:r>
      <w:r>
        <w:rPr>
          <w:rFonts w:ascii="Times New Roman" w:hAnsi="Times New Roman" w:cs="Times New Roman"/>
          <w:sz w:val="28"/>
          <w:szCs w:val="28"/>
          <w:lang w:val="uk-UA"/>
        </w:rPr>
        <w:t>» 1968 року.</w:t>
      </w:r>
    </w:p>
    <w:p w:rsidR="00EB486B" w:rsidRDefault="00EB486B" w:rsidP="00631583">
      <w:pPr>
        <w:pStyle w:val="PlainText"/>
        <w:tabs>
          <w:tab w:val="left" w:pos="567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23765B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0734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Pr="0023765B" w:rsidRDefault="00EB486B" w:rsidP="00631583">
      <w:pPr>
        <w:pStyle w:val="PlainText"/>
        <w:tabs>
          <w:tab w:val="left" w:pos="567"/>
          <w:tab w:val="left" w:pos="1134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34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765B">
        <w:rPr>
          <w:rFonts w:ascii="Times New Roman" w:hAnsi="Times New Roman" w:cs="Times New Roman"/>
          <w:b/>
          <w:bCs/>
          <w:sz w:val="28"/>
          <w:szCs w:val="28"/>
          <w:lang w:val="uk-UA"/>
        </w:rPr>
        <w:t>Шлях Ч</w:t>
      </w:r>
      <w:r w:rsidRPr="0023765B">
        <w:rPr>
          <w:rFonts w:ascii="Times New Roman" w:hAnsi="Times New Roman" w:cs="Times New Roman"/>
          <w:b/>
          <w:bCs/>
          <w:sz w:val="28"/>
          <w:szCs w:val="28"/>
        </w:rPr>
        <w:t>ехословаччин</w:t>
      </w:r>
      <w:r w:rsidRPr="0023765B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23765B">
        <w:rPr>
          <w:rFonts w:ascii="Times New Roman" w:hAnsi="Times New Roman" w:cs="Times New Roman"/>
          <w:b/>
          <w:bCs/>
          <w:sz w:val="28"/>
          <w:szCs w:val="28"/>
        </w:rPr>
        <w:t xml:space="preserve"> до демократії</w:t>
      </w:r>
    </w:p>
    <w:p w:rsidR="00EB486B" w:rsidRDefault="00EB486B" w:rsidP="00631583">
      <w:pPr>
        <w:pStyle w:val="PlainText"/>
        <w:tabs>
          <w:tab w:val="left" w:pos="567"/>
          <w:tab w:val="left" w:pos="1134"/>
          <w:tab w:val="left" w:pos="1418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</w:rPr>
        <w:t>“Політика нормалізації” й розгортання громадського опозиційного руху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Default="00EB486B" w:rsidP="00631583">
      <w:pPr>
        <w:pStyle w:val="PlainText"/>
        <w:tabs>
          <w:tab w:val="left" w:pos="567"/>
          <w:tab w:val="left" w:pos="1134"/>
          <w:tab w:val="left" w:pos="1418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1D20">
        <w:rPr>
          <w:rFonts w:ascii="Times New Roman" w:hAnsi="Times New Roman" w:cs="Times New Roman"/>
          <w:sz w:val="28"/>
          <w:szCs w:val="28"/>
          <w:lang w:val="uk-UA"/>
        </w:rPr>
        <w:t>Чехословацька “ніжна революція”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1D20">
        <w:rPr>
          <w:rFonts w:ascii="Times New Roman" w:hAnsi="Times New Roman" w:cs="Times New Roman"/>
          <w:sz w:val="28"/>
          <w:szCs w:val="28"/>
          <w:lang w:val="uk-UA"/>
        </w:rPr>
        <w:t>Початок суспільно-економічних перетворень у ЧСФР</w:t>
      </w:r>
      <w:r w:rsidRPr="00B22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1D20">
        <w:rPr>
          <w:rFonts w:ascii="Times New Roman" w:hAnsi="Times New Roman" w:cs="Times New Roman"/>
          <w:sz w:val="28"/>
          <w:szCs w:val="28"/>
          <w:lang w:val="uk-UA"/>
        </w:rPr>
        <w:t xml:space="preserve">“Оксамитовий розвід” </w:t>
      </w:r>
      <w:r>
        <w:rPr>
          <w:rFonts w:ascii="Times New Roman" w:hAnsi="Times New Roman" w:cs="Times New Roman"/>
          <w:sz w:val="28"/>
          <w:szCs w:val="28"/>
          <w:lang w:val="uk-UA"/>
        </w:rPr>
        <w:t>та утворення незалежних  Чехії і Словаччини.</w:t>
      </w:r>
    </w:p>
    <w:p w:rsidR="00EB486B" w:rsidRDefault="00EB486B" w:rsidP="00631583">
      <w:pPr>
        <w:pStyle w:val="PlainText"/>
        <w:tabs>
          <w:tab w:val="left" w:pos="567"/>
          <w:tab w:val="left" w:pos="1134"/>
          <w:tab w:val="left" w:pos="1418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2376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</w:t>
      </w:r>
      <w:r w:rsidRPr="00344215">
        <w:rPr>
          <w:rFonts w:ascii="Times New Roman" w:hAnsi="Times New Roman" w:cs="Times New Roman"/>
          <w:b/>
          <w:bCs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86B" w:rsidRPr="00344215" w:rsidRDefault="00EB486B" w:rsidP="00631583">
      <w:pPr>
        <w:pStyle w:val="PlainText"/>
        <w:tabs>
          <w:tab w:val="left" w:pos="567"/>
          <w:tab w:val="left" w:pos="1134"/>
          <w:tab w:val="left" w:pos="1418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44215">
        <w:rPr>
          <w:rFonts w:ascii="Times New Roman" w:hAnsi="Times New Roman" w:cs="Times New Roman"/>
          <w:b/>
          <w:bCs/>
          <w:sz w:val="28"/>
          <w:szCs w:val="28"/>
        </w:rPr>
        <w:t xml:space="preserve">Утворення незалежної Словацької Республіки </w:t>
      </w:r>
    </w:p>
    <w:p w:rsidR="00EB486B" w:rsidRPr="00344215" w:rsidRDefault="00EB486B" w:rsidP="00631583">
      <w:pPr>
        <w:pStyle w:val="PlainText"/>
        <w:tabs>
          <w:tab w:val="left" w:pos="567"/>
          <w:tab w:val="left" w:pos="1134"/>
          <w:tab w:val="left" w:pos="1418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44215">
        <w:rPr>
          <w:rFonts w:ascii="Times New Roman" w:hAnsi="Times New Roman" w:cs="Times New Roman"/>
          <w:b/>
          <w:bCs/>
          <w:sz w:val="28"/>
          <w:szCs w:val="28"/>
        </w:rPr>
        <w:t>і її сучасний розвиток</w:t>
      </w:r>
      <w:r w:rsidRPr="0034421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3442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B486B" w:rsidRDefault="00EB486B" w:rsidP="00631583">
      <w:pPr>
        <w:tabs>
          <w:tab w:val="left" w:pos="8931"/>
        </w:tabs>
        <w:spacing w:line="320" w:lineRule="exact"/>
        <w:rPr>
          <w:lang w:val="uk-UA"/>
        </w:rPr>
      </w:pPr>
      <w:r w:rsidRPr="009C6CA3">
        <w:rPr>
          <w:lang w:val="uk-UA"/>
        </w:rPr>
        <w:t xml:space="preserve">Дорогою до Європейського Союзу </w:t>
      </w:r>
    </w:p>
    <w:p w:rsidR="00EB486B" w:rsidRPr="009C6CA3" w:rsidRDefault="00EB486B" w:rsidP="00631583">
      <w:pPr>
        <w:tabs>
          <w:tab w:val="left" w:pos="8931"/>
        </w:tabs>
        <w:spacing w:line="320" w:lineRule="exact"/>
        <w:rPr>
          <w:lang w:val="uk-UA"/>
        </w:rPr>
      </w:pPr>
      <w:r w:rsidRPr="009C6CA3">
        <w:rPr>
          <w:lang w:val="uk-UA"/>
        </w:rPr>
        <w:t>Розвиток сучасної економіки</w:t>
      </w:r>
    </w:p>
    <w:p w:rsidR="00EB486B" w:rsidRPr="009C6CA3" w:rsidRDefault="00EB486B" w:rsidP="00631583">
      <w:pPr>
        <w:tabs>
          <w:tab w:val="left" w:pos="8931"/>
        </w:tabs>
        <w:spacing w:line="320" w:lineRule="exact"/>
        <w:rPr>
          <w:lang w:val="uk-UA"/>
        </w:rPr>
      </w:pPr>
      <w:r>
        <w:rPr>
          <w:lang w:val="uk-UA"/>
        </w:rPr>
        <w:t>Сучасна</w:t>
      </w:r>
      <w:r w:rsidRPr="009C6CA3">
        <w:rPr>
          <w:lang w:val="uk-UA"/>
        </w:rPr>
        <w:t xml:space="preserve"> </w:t>
      </w:r>
      <w:r>
        <w:rPr>
          <w:lang w:val="uk-UA"/>
        </w:rPr>
        <w:t>о</w:t>
      </w:r>
      <w:r w:rsidRPr="009C6CA3">
        <w:rPr>
          <w:lang w:val="uk-UA"/>
        </w:rPr>
        <w:t>світа та культура СР</w:t>
      </w:r>
    </w:p>
    <w:p w:rsidR="00EB486B" w:rsidRDefault="00EB486B" w:rsidP="00631583">
      <w:pPr>
        <w:tabs>
          <w:tab w:val="left" w:pos="1065"/>
          <w:tab w:val="left" w:pos="8931"/>
        </w:tabs>
        <w:spacing w:line="320" w:lineRule="exact"/>
        <w:rPr>
          <w:lang w:val="uk-UA"/>
        </w:rPr>
      </w:pPr>
      <w:r w:rsidRPr="009C6CA3">
        <w:rPr>
          <w:lang w:val="uk-UA"/>
        </w:rPr>
        <w:t>Сучасна політика СР</w:t>
      </w:r>
    </w:p>
    <w:p w:rsidR="00EB486B" w:rsidRDefault="00EB486B" w:rsidP="00631583">
      <w:pPr>
        <w:tabs>
          <w:tab w:val="left" w:pos="1065"/>
          <w:tab w:val="left" w:pos="8931"/>
        </w:tabs>
        <w:spacing w:line="320" w:lineRule="exact"/>
        <w:rPr>
          <w:lang w:val="uk-UA"/>
        </w:rPr>
      </w:pPr>
      <w:r>
        <w:rPr>
          <w:lang w:val="uk-UA"/>
        </w:rPr>
        <w:t>Останні події.</w:t>
      </w:r>
    </w:p>
    <w:p w:rsidR="00EB486B" w:rsidRDefault="00EB486B" w:rsidP="00631583">
      <w:pPr>
        <w:pStyle w:val="PlainText"/>
        <w:tabs>
          <w:tab w:val="left" w:pos="567"/>
          <w:tab w:val="left" w:pos="1134"/>
          <w:tab w:val="left" w:pos="1418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44215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17.</w:t>
      </w:r>
    </w:p>
    <w:p w:rsidR="00EB486B" w:rsidRPr="00344215" w:rsidRDefault="00EB486B" w:rsidP="00631583">
      <w:pPr>
        <w:pStyle w:val="PlainText"/>
        <w:tabs>
          <w:tab w:val="left" w:pos="567"/>
          <w:tab w:val="left" w:pos="1134"/>
          <w:tab w:val="left" w:pos="1418"/>
          <w:tab w:val="left" w:pos="8647"/>
          <w:tab w:val="left" w:pos="8931"/>
        </w:tabs>
        <w:spacing w:line="320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34FB">
        <w:rPr>
          <w:lang w:val="uk-UA"/>
        </w:rPr>
        <w:t xml:space="preserve"> </w:t>
      </w:r>
      <w:r w:rsidRPr="00344215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Історія Словаччини  вцентральноєвропейському контексті.</w:t>
      </w:r>
    </w:p>
    <w:p w:rsidR="00EB486B" w:rsidRDefault="00EB486B" w:rsidP="00631583">
      <w:pPr>
        <w:rPr>
          <w:lang w:val="uk-UA"/>
        </w:rPr>
      </w:pPr>
      <w:r>
        <w:rPr>
          <w:lang w:val="uk-UA"/>
        </w:rPr>
        <w:t>Оцінка історії Словаччини через призму європейської історії.</w:t>
      </w:r>
    </w:p>
    <w:p w:rsidR="00EB486B" w:rsidRPr="000734FB" w:rsidRDefault="00EB486B" w:rsidP="00631583">
      <w:pPr>
        <w:rPr>
          <w:b/>
          <w:bCs/>
          <w:lang w:val="uk-UA"/>
        </w:rPr>
      </w:pPr>
    </w:p>
    <w:p w:rsidR="00EB486B" w:rsidRPr="00AA33A0" w:rsidRDefault="00EB486B" w:rsidP="00AA33A0">
      <w:pPr>
        <w:rPr>
          <w:lang w:val="uk-UA"/>
        </w:rPr>
      </w:pPr>
      <w:r>
        <w:rPr>
          <w:b/>
          <w:bCs/>
          <w:lang w:val="uk-UA"/>
        </w:rPr>
        <w:t xml:space="preserve">                           6.2.</w:t>
      </w:r>
      <w:r w:rsidRPr="00631439">
        <w:rPr>
          <w:b/>
          <w:bCs/>
          <w:lang w:val="uk-UA"/>
        </w:rPr>
        <w:t xml:space="preserve"> Структура навчальної дисципліни</w:t>
      </w:r>
    </w:p>
    <w:tbl>
      <w:tblPr>
        <w:tblW w:w="465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4"/>
        <w:gridCol w:w="1208"/>
        <w:gridCol w:w="496"/>
        <w:gridCol w:w="496"/>
        <w:gridCol w:w="285"/>
        <w:gridCol w:w="309"/>
        <w:gridCol w:w="576"/>
        <w:gridCol w:w="681"/>
        <w:gridCol w:w="168"/>
        <w:gridCol w:w="357"/>
        <w:gridCol w:w="398"/>
        <w:gridCol w:w="98"/>
        <w:gridCol w:w="625"/>
        <w:gridCol w:w="595"/>
        <w:gridCol w:w="512"/>
      </w:tblGrid>
      <w:tr w:rsidR="00EB486B" w:rsidRPr="00E843AF">
        <w:trPr>
          <w:gridAfter w:val="7"/>
          <w:wAfter w:w="1459" w:type="pct"/>
          <w:cantSplit/>
          <w:trHeight w:val="322"/>
        </w:trPr>
        <w:tc>
          <w:tcPr>
            <w:tcW w:w="1395" w:type="pct"/>
            <w:vMerge w:val="restar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Назви змістових модулів і тем</w:t>
            </w:r>
          </w:p>
        </w:tc>
        <w:tc>
          <w:tcPr>
            <w:tcW w:w="2146" w:type="pct"/>
            <w:gridSpan w:val="7"/>
          </w:tcPr>
          <w:p w:rsidR="00EB486B" w:rsidRPr="0096743E" w:rsidRDefault="00EB486B">
            <w:pPr>
              <w:rPr>
                <w:lang w:val="uk-UA"/>
              </w:rPr>
            </w:pPr>
            <w:r>
              <w:rPr>
                <w:lang w:val="uk-UA"/>
              </w:rPr>
              <w:t>Кількість годин</w:t>
            </w:r>
          </w:p>
        </w:tc>
      </w:tr>
      <w:tr w:rsidR="00EB486B" w:rsidRPr="00E843AF">
        <w:trPr>
          <w:gridAfter w:val="7"/>
          <w:wAfter w:w="1457" w:type="pct"/>
          <w:cantSplit/>
        </w:trPr>
        <w:tc>
          <w:tcPr>
            <w:tcW w:w="1395" w:type="pct"/>
            <w:vMerge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2147" w:type="pct"/>
            <w:gridSpan w:val="7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Ф</w:t>
            </w:r>
            <w:r w:rsidRPr="004E4051">
              <w:rPr>
                <w:lang w:val="uk-UA"/>
              </w:rPr>
              <w:t>орма</w:t>
            </w:r>
            <w:r>
              <w:rPr>
                <w:lang w:val="uk-UA"/>
              </w:rPr>
              <w:t xml:space="preserve"> навчання</w:t>
            </w:r>
          </w:p>
        </w:tc>
      </w:tr>
      <w:tr w:rsidR="00EB486B" w:rsidRPr="00E843AF">
        <w:trPr>
          <w:gridAfter w:val="4"/>
          <w:wAfter w:w="969" w:type="pct"/>
          <w:cantSplit/>
        </w:trPr>
        <w:tc>
          <w:tcPr>
            <w:tcW w:w="1395" w:type="pct"/>
            <w:vMerge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640" w:type="pct"/>
            <w:vMerge w:val="restar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4E4051">
              <w:rPr>
                <w:lang w:val="uk-UA"/>
              </w:rPr>
              <w:t xml:space="preserve">сього </w:t>
            </w:r>
          </w:p>
        </w:tc>
        <w:tc>
          <w:tcPr>
            <w:tcW w:w="677" w:type="pct"/>
            <w:gridSpan w:val="3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4E4051">
              <w:rPr>
                <w:lang w:val="uk-UA"/>
              </w:rPr>
              <w:t xml:space="preserve">сього </w:t>
            </w:r>
          </w:p>
        </w:tc>
        <w:tc>
          <w:tcPr>
            <w:tcW w:w="1319" w:type="pct"/>
            <w:gridSpan w:val="6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у тому числі</w:t>
            </w:r>
          </w:p>
        </w:tc>
      </w:tr>
      <w:tr w:rsidR="00EB486B" w:rsidRPr="004E4051">
        <w:trPr>
          <w:cantSplit/>
        </w:trPr>
        <w:tc>
          <w:tcPr>
            <w:tcW w:w="1395" w:type="pct"/>
            <w:vMerge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640" w:type="pct"/>
            <w:vMerge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7172D6" w:rsidRDefault="00EB486B" w:rsidP="00F27885">
            <w:pPr>
              <w:jc w:val="center"/>
              <w:rPr>
                <w:sz w:val="24"/>
                <w:szCs w:val="24"/>
                <w:lang w:val="uk-UA"/>
              </w:rPr>
            </w:pPr>
            <w:r w:rsidRPr="007172D6">
              <w:rPr>
                <w:sz w:val="24"/>
                <w:szCs w:val="24"/>
                <w:lang w:val="uk-UA"/>
              </w:rPr>
              <w:t>л</w:t>
            </w:r>
          </w:p>
        </w:tc>
        <w:tc>
          <w:tcPr>
            <w:tcW w:w="263" w:type="pct"/>
          </w:tcPr>
          <w:p w:rsidR="00EB486B" w:rsidRPr="007172D6" w:rsidRDefault="00EB486B" w:rsidP="00F27885">
            <w:pPr>
              <w:jc w:val="center"/>
              <w:rPr>
                <w:sz w:val="24"/>
                <w:szCs w:val="24"/>
                <w:lang w:val="uk-UA"/>
              </w:rPr>
            </w:pPr>
            <w:r w:rsidRPr="007172D6">
              <w:rPr>
                <w:sz w:val="24"/>
                <w:szCs w:val="24"/>
                <w:lang w:val="uk-UA"/>
              </w:rPr>
              <w:t>п</w:t>
            </w:r>
          </w:p>
        </w:tc>
        <w:tc>
          <w:tcPr>
            <w:tcW w:w="315" w:type="pct"/>
            <w:gridSpan w:val="2"/>
          </w:tcPr>
          <w:p w:rsidR="00EB486B" w:rsidRPr="007172D6" w:rsidRDefault="00EB486B" w:rsidP="00F2788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 w:rsidRPr="007172D6">
              <w:rPr>
                <w:sz w:val="24"/>
                <w:szCs w:val="24"/>
                <w:lang w:val="uk-UA"/>
              </w:rPr>
              <w:t>нд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5" w:type="pct"/>
          </w:tcPr>
          <w:p w:rsidR="00EB486B" w:rsidRPr="007172D6" w:rsidRDefault="00EB486B" w:rsidP="00F27885">
            <w:pPr>
              <w:jc w:val="center"/>
              <w:rPr>
                <w:sz w:val="24"/>
                <w:szCs w:val="24"/>
                <w:lang w:val="uk-UA"/>
              </w:rPr>
            </w:pPr>
            <w:r w:rsidRPr="007172D6">
              <w:rPr>
                <w:sz w:val="24"/>
                <w:szCs w:val="24"/>
                <w:lang w:val="uk-UA"/>
              </w:rPr>
              <w:t>с. р.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7172D6" w:rsidRDefault="00EB486B" w:rsidP="00F27885">
            <w:pPr>
              <w:jc w:val="center"/>
              <w:rPr>
                <w:sz w:val="24"/>
                <w:szCs w:val="24"/>
                <w:lang w:val="uk-UA"/>
              </w:rPr>
            </w:pPr>
            <w:r w:rsidRPr="007172D6">
              <w:rPr>
                <w:sz w:val="24"/>
                <w:szCs w:val="24"/>
                <w:lang w:val="uk-UA"/>
              </w:rPr>
              <w:t>л</w:t>
            </w:r>
          </w:p>
        </w:tc>
        <w:tc>
          <w:tcPr>
            <w:tcW w:w="263" w:type="pct"/>
            <w:gridSpan w:val="2"/>
          </w:tcPr>
          <w:p w:rsidR="00EB486B" w:rsidRPr="007172D6" w:rsidRDefault="00EB486B" w:rsidP="00F27885">
            <w:pPr>
              <w:jc w:val="center"/>
              <w:rPr>
                <w:sz w:val="24"/>
                <w:szCs w:val="24"/>
                <w:lang w:val="uk-UA"/>
              </w:rPr>
            </w:pPr>
            <w:r w:rsidRPr="007172D6">
              <w:rPr>
                <w:sz w:val="24"/>
                <w:szCs w:val="24"/>
                <w:lang w:val="uk-UA"/>
              </w:rPr>
              <w:t>п</w:t>
            </w:r>
          </w:p>
        </w:tc>
        <w:tc>
          <w:tcPr>
            <w:tcW w:w="331" w:type="pct"/>
          </w:tcPr>
          <w:p w:rsidR="00EB486B" w:rsidRPr="007172D6" w:rsidRDefault="00EB486B" w:rsidP="00F2788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 w:rsidRPr="007172D6">
              <w:rPr>
                <w:sz w:val="24"/>
                <w:szCs w:val="24"/>
                <w:lang w:val="uk-UA"/>
              </w:rPr>
              <w:t>аб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15" w:type="pct"/>
          </w:tcPr>
          <w:p w:rsidR="00EB486B" w:rsidRPr="007172D6" w:rsidRDefault="00EB486B" w:rsidP="00F2788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 w:rsidRPr="007172D6">
              <w:rPr>
                <w:sz w:val="24"/>
                <w:szCs w:val="24"/>
                <w:lang w:val="uk-UA"/>
              </w:rPr>
              <w:t>нд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73" w:type="pct"/>
          </w:tcPr>
          <w:p w:rsidR="00EB486B" w:rsidRPr="007172D6" w:rsidRDefault="00EB486B" w:rsidP="00F27885">
            <w:pPr>
              <w:jc w:val="center"/>
              <w:rPr>
                <w:sz w:val="24"/>
                <w:szCs w:val="24"/>
                <w:lang w:val="uk-UA"/>
              </w:rPr>
            </w:pPr>
            <w:r w:rsidRPr="007172D6">
              <w:rPr>
                <w:sz w:val="24"/>
                <w:szCs w:val="24"/>
                <w:lang w:val="uk-UA"/>
              </w:rPr>
              <w:t>с. р.</w:t>
            </w:r>
          </w:p>
        </w:tc>
      </w:tr>
      <w:tr w:rsidR="00EB486B" w:rsidRPr="004E4051">
        <w:tc>
          <w:tcPr>
            <w:tcW w:w="1395" w:type="pc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1</w:t>
            </w:r>
          </w:p>
        </w:tc>
        <w:tc>
          <w:tcPr>
            <w:tcW w:w="640" w:type="pc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3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4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6</w:t>
            </w:r>
          </w:p>
        </w:tc>
        <w:tc>
          <w:tcPr>
            <w:tcW w:w="305" w:type="pc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7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8</w:t>
            </w:r>
          </w:p>
        </w:tc>
        <w:tc>
          <w:tcPr>
            <w:tcW w:w="189" w:type="pc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9</w:t>
            </w: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10</w:t>
            </w:r>
          </w:p>
        </w:tc>
        <w:tc>
          <w:tcPr>
            <w:tcW w:w="331" w:type="pc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11</w:t>
            </w:r>
          </w:p>
        </w:tc>
        <w:tc>
          <w:tcPr>
            <w:tcW w:w="315" w:type="pc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12</w:t>
            </w:r>
          </w:p>
        </w:tc>
        <w:tc>
          <w:tcPr>
            <w:tcW w:w="273" w:type="pct"/>
          </w:tcPr>
          <w:p w:rsidR="00EB486B" w:rsidRPr="004E4051" w:rsidRDefault="00EB486B" w:rsidP="00F27885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13</w:t>
            </w:r>
          </w:p>
        </w:tc>
      </w:tr>
      <w:tr w:rsidR="00EB486B" w:rsidRPr="004E4051">
        <w:tc>
          <w:tcPr>
            <w:tcW w:w="1395" w:type="pct"/>
          </w:tcPr>
          <w:p w:rsidR="00EB486B" w:rsidRPr="006B3F80" w:rsidRDefault="00EB486B" w:rsidP="00B15E3B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C74776" w:rsidRDefault="00EB486B" w:rsidP="00F27885">
            <w:pPr>
              <w:rPr>
                <w:b/>
                <w:bCs/>
                <w:lang w:val="uk-UA"/>
              </w:rPr>
            </w:pPr>
            <w:r w:rsidRPr="00C74776">
              <w:rPr>
                <w:b/>
                <w:bCs/>
                <w:lang w:val="uk-UA"/>
              </w:rPr>
              <w:t>Модуль 1</w:t>
            </w: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c>
          <w:tcPr>
            <w:tcW w:w="1395" w:type="pct"/>
          </w:tcPr>
          <w:p w:rsidR="00EB486B" w:rsidRPr="00C74776" w:rsidRDefault="00EB486B" w:rsidP="00B15E3B">
            <w:pPr>
              <w:rPr>
                <w:lang w:val="uk-UA"/>
              </w:rPr>
            </w:pPr>
            <w:r w:rsidRPr="00C74776">
              <w:rPr>
                <w:lang w:val="uk-UA"/>
              </w:rPr>
              <w:t>Тема 1.</w:t>
            </w:r>
            <w:r w:rsidRPr="00C74776">
              <w:t xml:space="preserve"> Сучасна Словацька </w:t>
            </w:r>
          </w:p>
          <w:p w:rsidR="00EB486B" w:rsidRPr="00C74776" w:rsidRDefault="00EB486B" w:rsidP="00B15E3B">
            <w:pPr>
              <w:rPr>
                <w:lang w:val="uk-UA"/>
              </w:rPr>
            </w:pPr>
            <w:r w:rsidRPr="00C74776">
              <w:rPr>
                <w:lang w:val="uk-UA"/>
              </w:rPr>
              <w:t xml:space="preserve">Республіка </w:t>
            </w: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9E5A3D" w:rsidRDefault="00EB486B" w:rsidP="00F2788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900"/>
        </w:trPr>
        <w:tc>
          <w:tcPr>
            <w:tcW w:w="1395" w:type="pct"/>
          </w:tcPr>
          <w:p w:rsidR="00EB486B" w:rsidRPr="00C74776" w:rsidRDefault="00EB486B" w:rsidP="005E3631">
            <w:pPr>
              <w:pStyle w:val="PlainText"/>
              <w:tabs>
                <w:tab w:val="left" w:pos="851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lang w:val="uk-UA"/>
              </w:rPr>
            </w:pPr>
            <w:r w:rsidRPr="00C747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2.</w:t>
            </w:r>
            <w:r w:rsidRPr="00C7477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747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74776">
              <w:rPr>
                <w:rFonts w:ascii="Times New Roman" w:hAnsi="Times New Roman" w:cs="Times New Roman"/>
                <w:sz w:val="28"/>
                <w:szCs w:val="28"/>
              </w:rPr>
              <w:t xml:space="preserve">сторія </w:t>
            </w:r>
            <w:r w:rsidRPr="00C747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C74776">
              <w:rPr>
                <w:rFonts w:ascii="Times New Roman" w:hAnsi="Times New Roman" w:cs="Times New Roman"/>
                <w:sz w:val="28"/>
                <w:szCs w:val="28"/>
              </w:rPr>
              <w:t xml:space="preserve">ловаччини до початку </w:t>
            </w:r>
            <w:r w:rsidRPr="00C747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Pr="00C74776">
              <w:rPr>
                <w:rFonts w:ascii="Times New Roman" w:hAnsi="Times New Roman" w:cs="Times New Roman"/>
                <w:sz w:val="28"/>
                <w:szCs w:val="28"/>
              </w:rPr>
              <w:t xml:space="preserve"> століття</w:t>
            </w: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9E5A3D" w:rsidRDefault="00EB486B" w:rsidP="00F2788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900"/>
        </w:trPr>
        <w:tc>
          <w:tcPr>
            <w:tcW w:w="1395" w:type="pct"/>
          </w:tcPr>
          <w:p w:rsidR="00EB486B" w:rsidRPr="00C74776" w:rsidRDefault="00EB486B" w:rsidP="005E3631">
            <w:pPr>
              <w:pStyle w:val="PlainText"/>
              <w:tabs>
                <w:tab w:val="left" w:pos="851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Default="00EB486B" w:rsidP="00F27885">
            <w:pPr>
              <w:rPr>
                <w:lang w:val="en-US"/>
              </w:rPr>
            </w:pP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1540"/>
        </w:trPr>
        <w:tc>
          <w:tcPr>
            <w:tcW w:w="1395" w:type="pct"/>
          </w:tcPr>
          <w:p w:rsidR="00EB486B" w:rsidRPr="009C6CA3" w:rsidRDefault="00EB486B" w:rsidP="005E3631">
            <w:pPr>
              <w:pStyle w:val="PlainText"/>
              <w:tabs>
                <w:tab w:val="left" w:pos="851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6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Default="00EB486B" w:rsidP="005E3631">
            <w:pPr>
              <w:rPr>
                <w:lang w:val="uk-UA"/>
              </w:rPr>
            </w:pPr>
            <w:r>
              <w:rPr>
                <w:lang w:val="uk-UA"/>
              </w:rPr>
              <w:t>Тема 3. В</w:t>
            </w:r>
            <w:r>
              <w:t>иникнення</w:t>
            </w:r>
          </w:p>
          <w:p w:rsidR="00EB486B" w:rsidRPr="005E3631" w:rsidRDefault="00EB486B" w:rsidP="005E363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B22931">
              <w:t>еликоморавської держави</w:t>
            </w: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9E5A3D" w:rsidRDefault="00EB486B" w:rsidP="00F2788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280"/>
        </w:trPr>
        <w:tc>
          <w:tcPr>
            <w:tcW w:w="1395" w:type="pct"/>
          </w:tcPr>
          <w:p w:rsidR="00EB486B" w:rsidRPr="00B22931" w:rsidRDefault="00EB486B" w:rsidP="00F015D1">
            <w:pPr>
              <w:pStyle w:val="PlainText"/>
              <w:tabs>
                <w:tab w:val="left" w:pos="851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1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4</w:t>
            </w:r>
            <w:r w:rsidRPr="00F015D1">
              <w:rPr>
                <w:sz w:val="28"/>
                <w:szCs w:val="28"/>
                <w:lang w:val="uk-UA"/>
              </w:rPr>
              <w:t>.</w:t>
            </w:r>
            <w:r w:rsidRPr="00EA48A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EA48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ловацькі землі </w:t>
            </w:r>
          </w:p>
          <w:p w:rsidR="00EB486B" w:rsidRPr="00EA48A4" w:rsidRDefault="00EB486B" w:rsidP="00F015D1">
            <w:pPr>
              <w:rPr>
                <w:lang w:val="uk-UA"/>
              </w:rPr>
            </w:pPr>
            <w:r>
              <w:rPr>
                <w:lang w:val="uk-UA"/>
              </w:rPr>
              <w:t>у складі У</w:t>
            </w:r>
            <w:r w:rsidRPr="00EA48A4">
              <w:rPr>
                <w:lang w:val="uk-UA"/>
              </w:rPr>
              <w:t xml:space="preserve">горського королівства </w:t>
            </w:r>
          </w:p>
          <w:p w:rsidR="00EB486B" w:rsidRPr="009C6CA3" w:rsidRDefault="00EB486B" w:rsidP="00F015D1">
            <w:pPr>
              <w:rPr>
                <w:lang w:val="uk-UA"/>
              </w:rPr>
            </w:pPr>
            <w:r w:rsidRPr="00EA48A4">
              <w:rPr>
                <w:lang w:val="uk-UA"/>
              </w:rPr>
              <w:t>(</w:t>
            </w:r>
            <w:r w:rsidRPr="00B22931">
              <w:rPr>
                <w:lang w:val="uk-UA"/>
              </w:rPr>
              <w:t xml:space="preserve"> </w:t>
            </w:r>
            <w:r w:rsidRPr="00B22931">
              <w:t>X</w:t>
            </w:r>
            <w:r w:rsidRPr="00B22931">
              <w:rPr>
                <w:lang w:val="uk-UA"/>
              </w:rPr>
              <w:t>-</w:t>
            </w:r>
            <w:r w:rsidRPr="00B22931">
              <w:t>XV</w:t>
            </w:r>
            <w:r w:rsidRPr="00EA48A4">
              <w:rPr>
                <w:lang w:val="uk-UA"/>
              </w:rPr>
              <w:t xml:space="preserve"> ст.)</w:t>
            </w: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9E5A3D" w:rsidRDefault="00EB486B" w:rsidP="00F2788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360"/>
        </w:trPr>
        <w:tc>
          <w:tcPr>
            <w:tcW w:w="1395" w:type="pct"/>
          </w:tcPr>
          <w:p w:rsidR="00EB486B" w:rsidRPr="00B22931" w:rsidRDefault="00EB486B" w:rsidP="00F015D1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1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5.</w:t>
            </w:r>
            <w:r w:rsidRPr="00027543">
              <w:rPr>
                <w:b/>
                <w:bCs/>
                <w:sz w:val="28"/>
                <w:szCs w:val="28"/>
              </w:rPr>
              <w:t xml:space="preserve"> </w:t>
            </w:r>
            <w:r w:rsidRPr="00F015D1">
              <w:rPr>
                <w:rFonts w:ascii="Times New Roman" w:hAnsi="Times New Roman" w:cs="Times New Roman"/>
                <w:sz w:val="28"/>
                <w:szCs w:val="28"/>
              </w:rPr>
              <w:t>Рух “братиків”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 і боротьба за мадярську корону в XV ст.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9E5A3D" w:rsidRDefault="00EB486B" w:rsidP="00F2788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300"/>
        </w:trPr>
        <w:tc>
          <w:tcPr>
            <w:tcW w:w="1395" w:type="pct"/>
          </w:tcPr>
          <w:p w:rsidR="00EB486B" w:rsidRPr="00CE5861" w:rsidRDefault="00EB486B" w:rsidP="00F015D1">
            <w:pPr>
              <w:pStyle w:val="PlainText"/>
              <w:tabs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1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6.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CE5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ловацькі землі в складі </w:t>
            </w:r>
          </w:p>
          <w:p w:rsidR="00EB486B" w:rsidRDefault="00EB486B" w:rsidP="00F015D1">
            <w:pPr>
              <w:pStyle w:val="PlainText"/>
              <w:tabs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Австрійської монархії Г</w:t>
            </w:r>
            <w:r w:rsidRPr="00CE5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абсбургів</w:t>
            </w:r>
          </w:p>
          <w:p w:rsidR="00EB486B" w:rsidRPr="00B22931" w:rsidRDefault="00EB486B" w:rsidP="00F015D1">
            <w:pPr>
              <w:pStyle w:val="PlainText"/>
              <w:tabs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XVII</w:t>
            </w:r>
            <w:r w:rsidRPr="00CE58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ст.)</w:t>
            </w:r>
          </w:p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9E5A3D" w:rsidRDefault="00EB486B" w:rsidP="00F27885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340"/>
        </w:trPr>
        <w:tc>
          <w:tcPr>
            <w:tcW w:w="1395" w:type="pct"/>
          </w:tcPr>
          <w:p w:rsidR="00EB486B" w:rsidRPr="00B22931" w:rsidRDefault="00EB486B" w:rsidP="00F015D1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1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7.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Словацькі землі у складі Г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абсбурзької монархії </w:t>
            </w:r>
          </w:p>
          <w:p w:rsidR="00EB486B" w:rsidRPr="009E5A3D" w:rsidRDefault="00EB486B" w:rsidP="00F015D1">
            <w:pPr>
              <w:rPr>
                <w:b/>
                <w:bCs/>
                <w:lang w:val="uk-UA"/>
              </w:rPr>
            </w:pPr>
            <w:r w:rsidRPr="00B22931">
              <w:t>XVIII</w:t>
            </w:r>
            <w:r>
              <w:t xml:space="preserve"> </w:t>
            </w:r>
            <w:r>
              <w:rPr>
                <w:lang w:val="en-US"/>
              </w:rPr>
              <w:t>ст.</w:t>
            </w:r>
          </w:p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9E5A3D" w:rsidRDefault="00EB486B" w:rsidP="00F2788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320"/>
        </w:trPr>
        <w:tc>
          <w:tcPr>
            <w:tcW w:w="1395" w:type="pct"/>
          </w:tcPr>
          <w:p w:rsidR="00EB486B" w:rsidRPr="00B22931" w:rsidRDefault="00EB486B" w:rsidP="007A666D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Словацькі землі у складі Г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абсбурзької монархії </w:t>
            </w:r>
          </w:p>
          <w:p w:rsidR="00EB486B" w:rsidRDefault="00EB486B" w:rsidP="007A666D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(</w:t>
            </w:r>
            <w:r w:rsidRPr="003F5B70">
              <w:rPr>
                <w:lang w:val="uk-UA"/>
              </w:rPr>
              <w:t xml:space="preserve">перша половина </w:t>
            </w:r>
            <w:r w:rsidRPr="00B22931">
              <w:t>XIX</w:t>
            </w:r>
            <w:r w:rsidRPr="003F5B70">
              <w:rPr>
                <w:lang w:val="uk-UA"/>
              </w:rPr>
              <w:t xml:space="preserve"> ст.)</w:t>
            </w:r>
            <w:r w:rsidRPr="00B22931">
              <w:rPr>
                <w:lang w:val="uk-UA"/>
              </w:rPr>
              <w:t xml:space="preserve"> </w:t>
            </w:r>
          </w:p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320"/>
        </w:trPr>
        <w:tc>
          <w:tcPr>
            <w:tcW w:w="1395" w:type="pct"/>
          </w:tcPr>
          <w:p w:rsidR="00EB486B" w:rsidRPr="007A666D" w:rsidRDefault="00EB486B" w:rsidP="007A666D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" w:type="pct"/>
          </w:tcPr>
          <w:p w:rsidR="00EB486B" w:rsidRPr="00C74776" w:rsidRDefault="00EB486B" w:rsidP="00F27885">
            <w:pPr>
              <w:rPr>
                <w:b/>
                <w:bCs/>
                <w:lang w:val="uk-UA"/>
              </w:rPr>
            </w:pPr>
            <w:r w:rsidRPr="00C74776">
              <w:rPr>
                <w:b/>
                <w:bCs/>
                <w:lang w:val="uk-UA"/>
              </w:rPr>
              <w:t>Модуль 2</w:t>
            </w: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300"/>
        </w:trPr>
        <w:tc>
          <w:tcPr>
            <w:tcW w:w="1395" w:type="pct"/>
          </w:tcPr>
          <w:p w:rsidR="00EB486B" w:rsidRPr="00B22931" w:rsidRDefault="00EB486B" w:rsidP="007A666D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9.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ловацькі землі в дуалістичній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встро-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горській </w:t>
            </w:r>
          </w:p>
          <w:p w:rsidR="00EB486B" w:rsidRDefault="00EB486B" w:rsidP="007A666D">
            <w:pPr>
              <w:rPr>
                <w:lang w:val="uk-UA"/>
              </w:rPr>
            </w:pPr>
            <w:r w:rsidRPr="00027543">
              <w:t xml:space="preserve">державі (друга половина </w:t>
            </w:r>
            <w:r w:rsidRPr="00B22931">
              <w:t>XIX</w:t>
            </w:r>
            <w:r w:rsidRPr="00027543">
              <w:t xml:space="preserve"> – початок </w:t>
            </w:r>
            <w:r w:rsidRPr="00B22931">
              <w:t>XX</w:t>
            </w:r>
            <w:r w:rsidRPr="00027543">
              <w:t xml:space="preserve"> ст.)</w:t>
            </w:r>
          </w:p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300"/>
        </w:trPr>
        <w:tc>
          <w:tcPr>
            <w:tcW w:w="1395" w:type="pct"/>
          </w:tcPr>
          <w:p w:rsidR="00EB486B" w:rsidRPr="00B22931" w:rsidRDefault="00EB486B" w:rsidP="00B54EFE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E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</w:t>
            </w:r>
            <w:r w:rsidRPr="00B54E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0D7E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ловацькі та чеські землі </w:t>
            </w:r>
          </w:p>
          <w:p w:rsidR="00EB486B" w:rsidRPr="00B22931" w:rsidRDefault="00EB486B" w:rsidP="00B54EFE">
            <w:pPr>
              <w:pStyle w:val="PlainText"/>
              <w:tabs>
                <w:tab w:val="left" w:pos="851"/>
                <w:tab w:val="left" w:pos="1134"/>
                <w:tab w:val="left" w:pos="8647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період П</w:t>
            </w:r>
            <w:r w:rsidRPr="000D7E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ершої світової війни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7A666D" w:rsidRDefault="00EB486B" w:rsidP="007A666D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300"/>
        </w:trPr>
        <w:tc>
          <w:tcPr>
            <w:tcW w:w="1395" w:type="pct"/>
          </w:tcPr>
          <w:p w:rsidR="00EB486B" w:rsidRPr="00B22931" w:rsidRDefault="00EB486B" w:rsidP="00F945CC">
            <w:pPr>
              <w:pStyle w:val="PlainText"/>
              <w:tabs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11.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9C6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творення та розвиток </w:t>
            </w:r>
          </w:p>
          <w:p w:rsidR="00EB486B" w:rsidRDefault="00EB486B" w:rsidP="00F945CC">
            <w:pPr>
              <w:pStyle w:val="PlainText"/>
              <w:tabs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Чехословацької Р</w:t>
            </w:r>
            <w:r w:rsidRPr="009C6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еспубліки</w:t>
            </w:r>
          </w:p>
          <w:p w:rsidR="00EB486B" w:rsidRDefault="00EB486B" w:rsidP="00F945CC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6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(1918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р)</w:t>
            </w:r>
          </w:p>
          <w:p w:rsidR="00EB486B" w:rsidRPr="007A666D" w:rsidRDefault="00EB486B" w:rsidP="007A666D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440"/>
        </w:trPr>
        <w:tc>
          <w:tcPr>
            <w:tcW w:w="1395" w:type="pct"/>
          </w:tcPr>
          <w:p w:rsidR="00EB486B" w:rsidRPr="00B22931" w:rsidRDefault="00EB486B" w:rsidP="002D4C0C">
            <w:pPr>
              <w:pStyle w:val="PlainText"/>
              <w:tabs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C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12.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ехословаччина 30-х років </w:t>
            </w:r>
          </w:p>
          <w:p w:rsidR="00EB486B" w:rsidRDefault="00EB486B" w:rsidP="002D4C0C">
            <w:pPr>
              <w:rPr>
                <w:lang w:val="uk-UA"/>
              </w:rPr>
            </w:pPr>
            <w:r>
              <w:rPr>
                <w:lang w:val="uk-UA"/>
              </w:rPr>
              <w:t>та її окупація гітлерівською Н</w:t>
            </w:r>
            <w:r w:rsidRPr="00B22931">
              <w:rPr>
                <w:lang w:val="uk-UA"/>
              </w:rPr>
              <w:t xml:space="preserve">імеччиною </w:t>
            </w:r>
          </w:p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520"/>
        </w:trPr>
        <w:tc>
          <w:tcPr>
            <w:tcW w:w="1395" w:type="pct"/>
          </w:tcPr>
          <w:p w:rsidR="00EB486B" w:rsidRPr="00817558" w:rsidRDefault="00EB486B" w:rsidP="002D4C0C">
            <w:pPr>
              <w:rPr>
                <w:lang w:val="uk-UA"/>
              </w:rPr>
            </w:pPr>
            <w:r>
              <w:rPr>
                <w:lang w:val="uk-UA"/>
              </w:rPr>
              <w:t>Тема13. С</w:t>
            </w:r>
            <w:r w:rsidRPr="00817558">
              <w:rPr>
                <w:lang w:val="uk-UA"/>
              </w:rPr>
              <w:t xml:space="preserve">ловаччина під час </w:t>
            </w:r>
          </w:p>
          <w:p w:rsidR="00EB486B" w:rsidRDefault="00EB486B" w:rsidP="002D4C0C">
            <w:pPr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Pr="00817558">
              <w:rPr>
                <w:lang w:val="uk-UA"/>
              </w:rPr>
              <w:t xml:space="preserve">ругої </w:t>
            </w:r>
            <w:r w:rsidRPr="00817558">
              <w:t>c</w:t>
            </w:r>
            <w:r w:rsidRPr="00817558">
              <w:rPr>
                <w:lang w:val="uk-UA"/>
              </w:rPr>
              <w:t>вітової війни.</w:t>
            </w: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1815"/>
        </w:trPr>
        <w:tc>
          <w:tcPr>
            <w:tcW w:w="1395" w:type="pct"/>
          </w:tcPr>
          <w:p w:rsidR="00EB486B" w:rsidRPr="00B22931" w:rsidRDefault="00EB486B" w:rsidP="002D4C0C">
            <w:pPr>
              <w:pStyle w:val="PlainText"/>
              <w:tabs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C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14.</w:t>
            </w:r>
            <w:r w:rsidRPr="00B2293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проба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побудов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 соціалізму </w:t>
            </w:r>
          </w:p>
          <w:p w:rsidR="00EB486B" w:rsidRDefault="00EB486B" w:rsidP="002D4C0C">
            <w:pPr>
              <w:rPr>
                <w:lang w:val="uk-UA"/>
              </w:rPr>
            </w:pPr>
            <w:r w:rsidRPr="00817558">
              <w:t>в Чехословаччині (1945</w:t>
            </w:r>
            <w:r w:rsidRPr="00B22931">
              <w:rPr>
                <w:lang w:val="uk-UA"/>
              </w:rPr>
              <w:t>-</w:t>
            </w:r>
            <w:r w:rsidRPr="00817558">
              <w:t>1969)</w:t>
            </w:r>
          </w:p>
          <w:p w:rsidR="00EB486B" w:rsidRPr="002D4C0C" w:rsidRDefault="00EB486B" w:rsidP="002D4C0C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C31C3D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EB486B" w:rsidRPr="004C7FB9" w:rsidRDefault="00EB486B" w:rsidP="004C7FB9">
            <w:pPr>
              <w:rPr>
                <w:lang w:val="uk-UA"/>
              </w:rPr>
            </w:pPr>
          </w:p>
          <w:p w:rsidR="00EB486B" w:rsidRPr="004C7FB9" w:rsidRDefault="00EB486B" w:rsidP="004C7FB9">
            <w:pPr>
              <w:rPr>
                <w:lang w:val="uk-UA"/>
              </w:rPr>
            </w:pPr>
          </w:p>
          <w:p w:rsidR="00EB486B" w:rsidRPr="004C7FB9" w:rsidRDefault="00EB486B" w:rsidP="004C7FB9">
            <w:pPr>
              <w:rPr>
                <w:lang w:val="uk-UA"/>
              </w:rPr>
            </w:pPr>
          </w:p>
          <w:p w:rsidR="00EB486B" w:rsidRPr="004C7FB9" w:rsidRDefault="00EB486B" w:rsidP="004C7FB9">
            <w:pPr>
              <w:rPr>
                <w:lang w:val="uk-UA"/>
              </w:rPr>
            </w:pPr>
          </w:p>
          <w:p w:rsidR="00EB486B" w:rsidRPr="004C7FB9" w:rsidRDefault="00EB486B" w:rsidP="004C7FB9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2655"/>
        </w:trPr>
        <w:tc>
          <w:tcPr>
            <w:tcW w:w="1395" w:type="pct"/>
          </w:tcPr>
          <w:p w:rsidR="00EB486B" w:rsidRDefault="00EB486B" w:rsidP="002D4C0C">
            <w:pPr>
              <w:pStyle w:val="PlainText"/>
              <w:tabs>
                <w:tab w:val="left" w:pos="567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C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15.</w:t>
            </w:r>
            <w:r w:rsidRPr="00B22931">
              <w:rPr>
                <w:sz w:val="28"/>
                <w:szCs w:val="28"/>
                <w:lang w:val="uk-UA"/>
              </w:rPr>
              <w:t xml:space="preserve"> 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Шлях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ехословаччин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 до демократії</w:t>
            </w:r>
          </w:p>
          <w:p w:rsidR="00EB486B" w:rsidRPr="002D4C0C" w:rsidRDefault="00EB486B" w:rsidP="002D4C0C">
            <w:pPr>
              <w:pStyle w:val="PlainText"/>
              <w:tabs>
                <w:tab w:val="left" w:pos="567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B486B" w:rsidRDefault="00EB486B" w:rsidP="002D4C0C">
            <w:pPr>
              <w:pStyle w:val="PlainText"/>
              <w:tabs>
                <w:tab w:val="left" w:pos="567"/>
                <w:tab w:val="left" w:pos="1134"/>
                <w:tab w:val="left" w:pos="1418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486B" w:rsidRPr="00D55A64" w:rsidRDefault="00EB486B" w:rsidP="002D4C0C">
            <w:pPr>
              <w:pStyle w:val="PlainText"/>
              <w:tabs>
                <w:tab w:val="left" w:pos="567"/>
                <w:tab w:val="left" w:pos="1134"/>
                <w:tab w:val="left" w:pos="1418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B486B" w:rsidRPr="002D4C0C" w:rsidRDefault="00EB486B" w:rsidP="002D4C0C">
            <w:pPr>
              <w:pStyle w:val="PlainText"/>
              <w:tabs>
                <w:tab w:val="left" w:pos="567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EB486B" w:rsidRPr="002D4C0C" w:rsidRDefault="00EB486B" w:rsidP="002D4C0C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C31C3D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4C7FB9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EB486B" w:rsidRPr="004C7FB9" w:rsidRDefault="00EB486B" w:rsidP="004C7FB9">
            <w:pPr>
              <w:rPr>
                <w:lang w:val="uk-UA"/>
              </w:rPr>
            </w:pPr>
          </w:p>
          <w:p w:rsidR="00EB486B" w:rsidRPr="004C7FB9" w:rsidRDefault="00EB486B" w:rsidP="004C7FB9">
            <w:pPr>
              <w:rPr>
                <w:lang w:val="uk-UA"/>
              </w:rPr>
            </w:pPr>
          </w:p>
          <w:p w:rsidR="00EB486B" w:rsidRDefault="00EB486B" w:rsidP="004C7FB9">
            <w:pPr>
              <w:rPr>
                <w:lang w:val="uk-UA"/>
              </w:rPr>
            </w:pPr>
          </w:p>
          <w:p w:rsidR="00EB486B" w:rsidRDefault="00EB486B" w:rsidP="004C7FB9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440"/>
        </w:trPr>
        <w:tc>
          <w:tcPr>
            <w:tcW w:w="1395" w:type="pct"/>
          </w:tcPr>
          <w:p w:rsidR="00EB486B" w:rsidRPr="00B22931" w:rsidRDefault="00EB486B" w:rsidP="00D55A64">
            <w:pPr>
              <w:pStyle w:val="PlainText"/>
              <w:tabs>
                <w:tab w:val="left" w:pos="567"/>
                <w:tab w:val="left" w:pos="1134"/>
                <w:tab w:val="left" w:pos="1418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16.</w:t>
            </w:r>
            <w:r w:rsidRPr="00B22931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творення незалежної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ловацької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еспубліки </w:t>
            </w:r>
          </w:p>
          <w:p w:rsidR="00EB486B" w:rsidRDefault="00EB486B" w:rsidP="00D55A64">
            <w:pPr>
              <w:pStyle w:val="PlainText"/>
              <w:tabs>
                <w:tab w:val="left" w:pos="567"/>
                <w:tab w:val="left" w:pos="1134"/>
                <w:tab w:val="left" w:pos="1418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її сучасний розвиток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486B" w:rsidRPr="00D55A64" w:rsidRDefault="00EB486B" w:rsidP="00D55A64">
            <w:pPr>
              <w:pStyle w:val="PlainText"/>
              <w:tabs>
                <w:tab w:val="left" w:pos="567"/>
                <w:tab w:val="left" w:pos="1134"/>
                <w:tab w:val="left" w:pos="1418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B486B" w:rsidRPr="002D4C0C" w:rsidRDefault="00EB486B" w:rsidP="002D4C0C">
            <w:pPr>
              <w:pStyle w:val="PlainText"/>
              <w:tabs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C31C3D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rPr>
          <w:trHeight w:val="440"/>
        </w:trPr>
        <w:tc>
          <w:tcPr>
            <w:tcW w:w="1395" w:type="pct"/>
          </w:tcPr>
          <w:p w:rsidR="00EB486B" w:rsidRPr="00E25C64" w:rsidRDefault="00EB486B" w:rsidP="00D55A64">
            <w:pPr>
              <w:pStyle w:val="PlainText"/>
              <w:tabs>
                <w:tab w:val="left" w:pos="567"/>
                <w:tab w:val="left" w:pos="1134"/>
                <w:tab w:val="left" w:pos="1418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1C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17.</w:t>
            </w:r>
            <w:r w:rsidRPr="001E1D2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торія С</w:t>
            </w:r>
            <w:r w:rsidRPr="00E25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ловаччини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</w:p>
          <w:p w:rsidR="00EB486B" w:rsidRPr="002D4C0C" w:rsidRDefault="00EB486B" w:rsidP="00D55A64">
            <w:pPr>
              <w:rPr>
                <w:lang w:val="uk-UA"/>
              </w:rPr>
            </w:pPr>
            <w:r w:rsidRPr="00E25C64">
              <w:rPr>
                <w:lang w:val="uk-UA"/>
              </w:rPr>
              <w:t>центральноєвропей</w:t>
            </w:r>
            <w:r>
              <w:rPr>
                <w:lang w:val="uk-UA"/>
              </w:rPr>
              <w:t>-</w:t>
            </w:r>
            <w:r w:rsidRPr="00E25C64">
              <w:rPr>
                <w:lang w:val="uk-UA"/>
              </w:rPr>
              <w:t>ськ</w:t>
            </w:r>
            <w:r>
              <w:rPr>
                <w:lang w:val="uk-UA"/>
              </w:rPr>
              <w:t>ому</w:t>
            </w:r>
            <w:r w:rsidRPr="00E25C64">
              <w:rPr>
                <w:lang w:val="uk-UA"/>
              </w:rPr>
              <w:t xml:space="preserve"> контекст</w:t>
            </w:r>
            <w:r>
              <w:rPr>
                <w:lang w:val="uk-UA"/>
              </w:rPr>
              <w:t>і.</w:t>
            </w:r>
          </w:p>
          <w:p w:rsidR="00EB486B" w:rsidRPr="002D4C0C" w:rsidRDefault="00EB486B" w:rsidP="002D4C0C">
            <w:pPr>
              <w:pStyle w:val="PlainText"/>
              <w:tabs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C31C3D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c>
          <w:tcPr>
            <w:tcW w:w="1395" w:type="pct"/>
          </w:tcPr>
          <w:p w:rsidR="00EB486B" w:rsidRPr="006B3F80" w:rsidRDefault="00EB486B" w:rsidP="00F27885">
            <w:pPr>
              <w:rPr>
                <w:lang w:val="uk-UA"/>
              </w:rPr>
            </w:pPr>
            <w:r w:rsidRPr="006B3F80">
              <w:rPr>
                <w:lang w:val="uk-UA"/>
              </w:rPr>
              <w:t xml:space="preserve">Разом </w:t>
            </w:r>
            <w:r>
              <w:rPr>
                <w:lang w:val="uk-UA"/>
              </w:rPr>
              <w:t>за</w:t>
            </w:r>
            <w:r w:rsidRPr="006B3F80">
              <w:rPr>
                <w:lang w:val="uk-UA"/>
              </w:rPr>
              <w:t xml:space="preserve"> зм</w:t>
            </w:r>
            <w:r>
              <w:rPr>
                <w:lang w:val="uk-UA"/>
              </w:rPr>
              <w:t>істовим</w:t>
            </w:r>
            <w:r w:rsidRPr="006B3F80">
              <w:rPr>
                <w:lang w:val="uk-UA"/>
              </w:rPr>
              <w:t xml:space="preserve"> модул</w:t>
            </w:r>
            <w:r>
              <w:rPr>
                <w:lang w:val="uk-UA"/>
              </w:rPr>
              <w:t xml:space="preserve">ем </w:t>
            </w: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150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c>
          <w:tcPr>
            <w:tcW w:w="1395" w:type="pct"/>
          </w:tcPr>
          <w:p w:rsidR="00EB486B" w:rsidRPr="006B3F80" w:rsidRDefault="00EB486B" w:rsidP="00F27885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c>
          <w:tcPr>
            <w:tcW w:w="1395" w:type="pct"/>
          </w:tcPr>
          <w:p w:rsidR="00EB486B" w:rsidRPr="006B3F80" w:rsidRDefault="00EB486B" w:rsidP="00F27885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  <w:tr w:rsidR="00EB486B" w:rsidRPr="004E4051">
        <w:tc>
          <w:tcPr>
            <w:tcW w:w="1395" w:type="pct"/>
          </w:tcPr>
          <w:p w:rsidR="00EB486B" w:rsidRPr="006B3F80" w:rsidRDefault="00EB486B" w:rsidP="00F27885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0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189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63" w:type="pct"/>
            <w:gridSpan w:val="2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31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315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  <w:tc>
          <w:tcPr>
            <w:tcW w:w="273" w:type="pct"/>
          </w:tcPr>
          <w:p w:rsidR="00EB486B" w:rsidRPr="004E4051" w:rsidRDefault="00EB486B" w:rsidP="00F27885">
            <w:pPr>
              <w:rPr>
                <w:lang w:val="uk-UA"/>
              </w:rPr>
            </w:pPr>
          </w:p>
        </w:tc>
      </w:tr>
    </w:tbl>
    <w:p w:rsidR="00EB486B" w:rsidRDefault="00EB486B" w:rsidP="009E58C1">
      <w:pPr>
        <w:ind w:left="7513" w:hanging="6946"/>
        <w:jc w:val="center"/>
        <w:rPr>
          <w:b/>
          <w:bCs/>
          <w:lang w:val="uk-UA"/>
        </w:rPr>
      </w:pPr>
    </w:p>
    <w:p w:rsidR="00EB486B" w:rsidRDefault="00EB486B" w:rsidP="009E58C1">
      <w:pPr>
        <w:ind w:left="7513" w:hanging="6946"/>
        <w:jc w:val="center"/>
        <w:rPr>
          <w:b/>
          <w:bCs/>
          <w:lang w:val="uk-UA"/>
        </w:rPr>
      </w:pPr>
    </w:p>
    <w:p w:rsidR="00EB486B" w:rsidRPr="00B03AEB" w:rsidRDefault="00EB486B" w:rsidP="00B03AEB">
      <w:pPr>
        <w:ind w:left="7513" w:hanging="6946"/>
        <w:rPr>
          <w:lang w:val="uk-UA"/>
        </w:rPr>
      </w:pPr>
      <w:r w:rsidRPr="004E4051">
        <w:rPr>
          <w:lang w:val="uk-UA"/>
        </w:rPr>
        <w:t xml:space="preserve">             </w:t>
      </w:r>
      <w:r>
        <w:rPr>
          <w:lang w:val="uk-UA"/>
        </w:rPr>
        <w:t xml:space="preserve">                   </w:t>
      </w:r>
      <w:r>
        <w:rPr>
          <w:b/>
          <w:bCs/>
          <w:lang w:val="uk-UA"/>
        </w:rPr>
        <w:t>6.3.</w:t>
      </w:r>
      <w:r w:rsidRPr="00631439">
        <w:rPr>
          <w:b/>
          <w:bCs/>
          <w:lang w:val="uk-UA"/>
        </w:rPr>
        <w:t xml:space="preserve"> Теми практичних занять</w:t>
      </w: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"/>
        <w:gridCol w:w="924"/>
        <w:gridCol w:w="6882"/>
        <w:gridCol w:w="1545"/>
      </w:tblGrid>
      <w:tr w:rsidR="00EB486B" w:rsidRPr="008A5B1B">
        <w:tc>
          <w:tcPr>
            <w:tcW w:w="924" w:type="dxa"/>
            <w:gridSpan w:val="2"/>
          </w:tcPr>
          <w:p w:rsidR="00EB486B" w:rsidRPr="008A5B1B" w:rsidRDefault="00EB486B" w:rsidP="00F27885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  <w:p w:rsidR="00EB486B" w:rsidRPr="008A5B1B" w:rsidRDefault="00EB486B" w:rsidP="00F27885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з/п</w:t>
            </w:r>
          </w:p>
        </w:tc>
        <w:tc>
          <w:tcPr>
            <w:tcW w:w="688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Кількість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EB486B" w:rsidRPr="008A5B1B">
        <w:tc>
          <w:tcPr>
            <w:tcW w:w="924" w:type="dxa"/>
            <w:gridSpan w:val="2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1</w:t>
            </w:r>
          </w:p>
        </w:tc>
        <w:tc>
          <w:tcPr>
            <w:tcW w:w="6886" w:type="dxa"/>
          </w:tcPr>
          <w:p w:rsidR="00EB486B" w:rsidRPr="009C6CA3" w:rsidRDefault="00EB486B" w:rsidP="0062196A">
            <w:pPr>
              <w:pStyle w:val="PlainText"/>
              <w:tabs>
                <w:tab w:val="left" w:pos="567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6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Територія Словаччини до приходу слов’ян. </w:t>
            </w:r>
            <w:r w:rsidRPr="009C6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  <w:p w:rsidR="00EB486B" w:rsidRPr="009C6CA3" w:rsidRDefault="00EB486B" w:rsidP="0062196A">
            <w:pPr>
              <w:pStyle w:val="PlainText"/>
              <w:tabs>
                <w:tab w:val="left" w:pos="567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6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Кельти і даки.</w:t>
            </w:r>
          </w:p>
          <w:p w:rsidR="00EB486B" w:rsidRPr="008A5B1B" w:rsidRDefault="00EB486B" w:rsidP="0062196A">
            <w:pPr>
              <w:rPr>
                <w:lang w:val="uk-UA"/>
              </w:rPr>
            </w:pPr>
            <w:r w:rsidRPr="009C6CA3">
              <w:rPr>
                <w:lang w:val="uk-UA"/>
              </w:rPr>
              <w:t>Германці і римляни</w:t>
            </w:r>
            <w:r>
              <w:rPr>
                <w:lang w:val="uk-UA"/>
              </w:rPr>
              <w:t>. Держава  Само.</w:t>
            </w: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c>
          <w:tcPr>
            <w:tcW w:w="924" w:type="dxa"/>
            <w:gridSpan w:val="2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2</w:t>
            </w:r>
          </w:p>
        </w:tc>
        <w:tc>
          <w:tcPr>
            <w:tcW w:w="6886" w:type="dxa"/>
          </w:tcPr>
          <w:p w:rsidR="00EB486B" w:rsidRDefault="00EB486B" w:rsidP="0062196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Князівство Прибіни в Нітрі.</w:t>
            </w:r>
          </w:p>
          <w:p w:rsidR="00EB486B" w:rsidRDefault="00EB486B" w:rsidP="0062196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Моравське князівство Моймира.</w:t>
            </w:r>
          </w:p>
          <w:p w:rsidR="00EB486B" w:rsidRDefault="00EB486B" w:rsidP="0062196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Виникнення Великої Моравії.</w:t>
            </w:r>
          </w:p>
          <w:p w:rsidR="00EB486B" w:rsidRPr="008A5B1B" w:rsidRDefault="00EB486B" w:rsidP="0062196A">
            <w:pPr>
              <w:rPr>
                <w:lang w:val="uk-UA"/>
              </w:rPr>
            </w:pPr>
            <w:r>
              <w:rPr>
                <w:lang w:val="uk-UA"/>
              </w:rPr>
              <w:t>Німецька експансія на землі Великої Моравії. Просвітницька діяльність Кирила та Мефодія. Святополк.Повстання під проводом св. Славомира. Падіння Великої Моравії. Культурно-сторичне значення.</w:t>
            </w: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EB486B" w:rsidRPr="008A5B1B">
        <w:tc>
          <w:tcPr>
            <w:tcW w:w="924" w:type="dxa"/>
            <w:gridSpan w:val="2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6886" w:type="dxa"/>
          </w:tcPr>
          <w:p w:rsidR="00EB486B" w:rsidRDefault="00EB486B" w:rsidP="00A5101C">
            <w:pPr>
              <w:pStyle w:val="PlainText"/>
              <w:tabs>
                <w:tab w:val="left" w:pos="851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Поява угорських племен у Подунав’ї і створення Угорського королівства.</w:t>
            </w:r>
          </w:p>
          <w:p w:rsidR="00EB486B" w:rsidRPr="000624B3" w:rsidRDefault="00EB486B" w:rsidP="00A5101C">
            <w:pPr>
              <w:pStyle w:val="PlainText"/>
              <w:tabs>
                <w:tab w:val="left" w:pos="851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Приєднання словацьких земель до Угорського королівства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Словацькі терени під владою Арпадів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pict>
                <v:shape id="_x0000_s1027" type="#_x0000_t202" style="position:absolute;margin-left:224.15pt;margin-top:22.5pt;width:24pt;height:18pt;z-index:251657728" stroked="f">
                  <v:textbox style="mso-next-textbox:#_x0000_s1027">
                    <w:txbxContent>
                      <w:p w:rsidR="00EB486B" w:rsidRDefault="00EB486B" w:rsidP="00A5101C"/>
                    </w:txbxContent>
                  </v:textbox>
                </v:shape>
              </w:pic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та Анжуйської династії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Default="00EB486B" w:rsidP="00A5101C">
            <w:pPr>
              <w:rPr>
                <w:lang w:val="uk-UA"/>
              </w:rPr>
            </w:pPr>
            <w:r w:rsidRPr="00B22931">
              <w:rPr>
                <w:lang w:val="uk-UA"/>
              </w:rPr>
              <w:t xml:space="preserve"> </w:t>
            </w: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c>
          <w:tcPr>
            <w:tcW w:w="924" w:type="dxa"/>
            <w:gridSpan w:val="2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886" w:type="dxa"/>
          </w:tcPr>
          <w:p w:rsidR="00EB486B" w:rsidRDefault="00EB486B" w:rsidP="00A5101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Чеські таборити на словацьких землях.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Рух “братиків” і боротьба за мадярську корону в XV ст.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Соціально-економічне становище словацьких земель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ХУст.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  <w:p w:rsidR="00EB486B" w:rsidRDefault="00EB486B" w:rsidP="00A5101C">
            <w:pPr>
              <w:jc w:val="both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6886" w:type="dxa"/>
          </w:tcPr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Селянська війна 1514 року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 проводом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Дожі.Трипартитум Вербеці.</w:t>
            </w:r>
          </w:p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Розвиток культури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 –поч.ХУІ ст.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B486B" w:rsidRDefault="00EB486B" w:rsidP="00A5101C">
            <w:pPr>
              <w:jc w:val="both"/>
              <w:rPr>
                <w:lang w:val="cs-CZ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6886" w:type="dxa"/>
          </w:tcPr>
          <w:p w:rsidR="00EB486B" w:rsidRDefault="00EB486B" w:rsidP="00A031C2">
            <w:pPr>
              <w:jc w:val="both"/>
            </w:pPr>
            <w:r>
              <w:t>Причини виникнення   Австрійської імперії. Боротьба за трон між Фердинандом 1 та Я.Запольським.</w:t>
            </w:r>
          </w:p>
          <w:p w:rsidR="00EB486B" w:rsidRPr="00CE5861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Османська навала та її наслідки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B486B" w:rsidRPr="00B22931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Реформація та контрреформація на словацьких теренах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B22931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Словаччина в період </w:t>
            </w:r>
          </w:p>
          <w:p w:rsidR="00EB486B" w:rsidRPr="00240791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османсько-габсбурзького протиборства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886" w:type="dxa"/>
          </w:tcPr>
          <w:p w:rsidR="00EB486B" w:rsidRDefault="00EB486B" w:rsidP="00A5101C">
            <w:pPr>
              <w:jc w:val="both"/>
              <w:rPr>
                <w:lang w:val="uk-UA"/>
              </w:rPr>
            </w:pPr>
          </w:p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5B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Суспільно-економічне становище та політика</w:t>
            </w:r>
          </w:p>
          <w:p w:rsidR="00EB486B" w:rsidRDefault="00EB486B" w:rsidP="00A5101C">
            <w:pPr>
              <w:jc w:val="both"/>
              <w:rPr>
                <w:lang w:val="uk-UA"/>
              </w:rPr>
            </w:pPr>
            <w:r w:rsidRPr="003F5B70">
              <w:rPr>
                <w:lang w:val="uk-UA"/>
              </w:rPr>
              <w:t xml:space="preserve">“освіченого абсолютизму” </w:t>
            </w:r>
            <w:r>
              <w:rPr>
                <w:lang w:val="uk-UA"/>
              </w:rPr>
              <w:t>. Реформи Марії-Терезії та Йосифа ІІ.</w:t>
            </w:r>
          </w:p>
          <w:p w:rsidR="00EB486B" w:rsidRDefault="00EB486B" w:rsidP="00A5101C">
            <w:pPr>
              <w:jc w:val="both"/>
              <w:rPr>
                <w:lang w:val="uk-UA"/>
              </w:rPr>
            </w:pPr>
            <w:r w:rsidRPr="00A34679">
              <w:rPr>
                <w:lang w:val="uk-UA"/>
              </w:rPr>
              <w:t>Словацьке Просвітництво</w:t>
            </w:r>
            <w:r>
              <w:rPr>
                <w:lang w:val="uk-UA"/>
              </w:rPr>
              <w:t>.</w:t>
            </w:r>
          </w:p>
          <w:p w:rsidR="00EB486B" w:rsidRDefault="00EB486B" w:rsidP="00A5101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Матей Бел. Адам Коллар.</w:t>
            </w:r>
          </w:p>
          <w:p w:rsidR="00EB486B" w:rsidRDefault="00EB486B" w:rsidP="00A5101C">
            <w:pPr>
              <w:jc w:val="both"/>
              <w:rPr>
                <w:lang w:val="uk-UA"/>
              </w:rPr>
            </w:pPr>
          </w:p>
          <w:p w:rsidR="00EB486B" w:rsidRDefault="00EB486B" w:rsidP="00A5101C">
            <w:pPr>
              <w:jc w:val="both"/>
              <w:rPr>
                <w:lang w:val="uk-UA"/>
              </w:rPr>
            </w:pPr>
          </w:p>
          <w:p w:rsidR="00EB486B" w:rsidRDefault="00EB486B" w:rsidP="00A5101C">
            <w:pPr>
              <w:jc w:val="both"/>
              <w:rPr>
                <w:lang w:val="uk-UA"/>
              </w:rPr>
            </w:pPr>
          </w:p>
          <w:p w:rsidR="00EB486B" w:rsidRPr="00A34679" w:rsidRDefault="00EB486B" w:rsidP="00A5101C">
            <w:pPr>
              <w:jc w:val="both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886" w:type="dxa"/>
          </w:tcPr>
          <w:p w:rsidR="00EB486B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Етапи  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словацького  національного Відродження.</w:t>
            </w:r>
          </w:p>
          <w:p w:rsidR="00EB486B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Представники.</w:t>
            </w:r>
          </w:p>
          <w:p w:rsidR="00EB486B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А.Бернолак. Перша кодифікація словацької літературної мови на основі західнословацького діалекту. Я.Коллар. П.Й.Шафарик.</w:t>
            </w:r>
          </w:p>
          <w:p w:rsidR="00EB486B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Л.Штур.Й.Гурбан, Я.Краль.</w:t>
            </w:r>
          </w:p>
          <w:p w:rsidR="00EB486B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Участь словаків у революції 1848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1849 рр.</w:t>
            </w:r>
          </w:p>
          <w:p w:rsidR="00EB486B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Слов’янський з’їзд у Празі.</w:t>
            </w:r>
          </w:p>
          <w:p w:rsidR="00EB486B" w:rsidRPr="00B22931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Участь Л.Штура.</w:t>
            </w:r>
          </w:p>
          <w:p w:rsidR="00EB486B" w:rsidRPr="00B22931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Участь закарпатців у революції 1848-1849 рр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886" w:type="dxa"/>
          </w:tcPr>
          <w:p w:rsidR="00EB486B" w:rsidRDefault="00EB486B" w:rsidP="00A031C2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Становище на словацьких землях після революції 1848 року.Граматика та правопис 1852 року.</w:t>
            </w:r>
          </w:p>
          <w:p w:rsidR="00EB486B" w:rsidRPr="00027543" w:rsidRDefault="00EB486B" w:rsidP="00A031C2">
            <w:pPr>
              <w:pStyle w:val="PlainText"/>
              <w:tabs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Праця Л.Штура «Слов’янство та світ майбутнього»(1851), її характеристика.</w:t>
            </w:r>
          </w:p>
          <w:p w:rsidR="00EB486B" w:rsidRPr="00027543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“Меморандум словацького народу”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B486B" w:rsidRDefault="00EB486B" w:rsidP="00A031C2">
            <w:r>
              <w:t>Діяльність «Матиці словацької».</w:t>
            </w:r>
          </w:p>
          <w:p w:rsidR="00EB486B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B8A">
              <w:rPr>
                <w:rFonts w:ascii="Times New Roman" w:hAnsi="Times New Roman" w:cs="Times New Roman"/>
                <w:sz w:val="28"/>
                <w:szCs w:val="28"/>
              </w:rPr>
              <w:t xml:space="preserve">Виникнення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Австро-Угорської держави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(1867). Становище у Словаччині. Виникнення «Нової школи».</w:t>
            </w:r>
          </w:p>
          <w:p w:rsidR="00EB486B" w:rsidRPr="00AC7B8A" w:rsidRDefault="00EB486B" w:rsidP="00A031C2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Формування першої політичної словацької партії – Словацької національної партії. Заборона </w:t>
            </w:r>
            <w:r w:rsidRPr="00AC7B8A">
              <w:rPr>
                <w:rFonts w:ascii="Times New Roman" w:hAnsi="Times New Roman" w:cs="Times New Roman"/>
                <w:sz w:val="28"/>
                <w:szCs w:val="28"/>
              </w:rPr>
              <w:t>«Матиці словацької»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угорським урядом (квітень 1875).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886" w:type="dxa"/>
          </w:tcPr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Причини Першої світової війни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“Словацьке питання” в роки Першої світової війни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8A5B1B" w:rsidRDefault="00EB486B" w:rsidP="00A5101C">
            <w:pPr>
              <w:rPr>
                <w:lang w:val="uk-UA"/>
              </w:rPr>
            </w:pPr>
            <w:r w:rsidRPr="00E25C64">
              <w:rPr>
                <w:lang w:val="uk-UA"/>
              </w:rPr>
              <w:t>Чехи та словаки на шляху до незалежності</w:t>
            </w:r>
            <w:r>
              <w:rPr>
                <w:lang w:val="uk-UA"/>
              </w:rPr>
              <w:t>.</w:t>
            </w: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6886" w:type="dxa"/>
          </w:tcPr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Проголошення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Першої</w:t>
            </w: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Чехословацької республіки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28 жовтня 1918 року.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1E1D20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Приєднання Словаччини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складу новоутвореної держави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1E1D20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“Чехословацьке питання”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Паризькій мирній конференції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1E1D20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Конституція 1920 р. та формування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політичної системи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Розвиток Чехословаччини у 20-ті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ХХ ст. 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A5101C">
        <w:trPr>
          <w:gridBefore w:val="1"/>
        </w:trPr>
        <w:tc>
          <w:tcPr>
            <w:tcW w:w="924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6886" w:type="dxa"/>
          </w:tcPr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Світова економічна криза та її наслідки для 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Зовнішньополітична орієнтація Чехословаччини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Мюнхенський диктат і “друга республіка”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A5101C" w:rsidRDefault="00EB486B" w:rsidP="00A5101C">
            <w:pPr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6886" w:type="dxa"/>
          </w:tcPr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10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Словаччина під час Другої </w:t>
            </w:r>
            <w:r w:rsidRPr="00A5101C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A510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вітової війни.</w:t>
            </w:r>
            <w:r w:rsidRPr="00A5101C">
              <w:rPr>
                <w:rFonts w:ascii="Times New Roman" w:hAnsi="Times New Roman" w:cs="Times New Roman"/>
                <w:sz w:val="28"/>
                <w:szCs w:val="28"/>
              </w:rPr>
              <w:t>Становище в “незалежній” Словацькій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 Республіці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Національне повстання – </w:t>
            </w:r>
          </w:p>
          <w:p w:rsidR="00EB486B" w:rsidRPr="00817558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погей словацького антифашистського руху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6886" w:type="dxa"/>
          </w:tcPr>
          <w:p w:rsidR="00EB486B" w:rsidRPr="00B22931" w:rsidRDefault="00EB486B" w:rsidP="00A5101C">
            <w:pPr>
              <w:pStyle w:val="PlainText"/>
              <w:tabs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проба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побудов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 соціалізму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101C">
              <w:rPr>
                <w:rFonts w:ascii="Times New Roman" w:hAnsi="Times New Roman" w:cs="Times New Roman"/>
                <w:sz w:val="28"/>
                <w:szCs w:val="28"/>
              </w:rPr>
              <w:t>в Чехословаччині (1945</w:t>
            </w:r>
            <w:r w:rsidRPr="00A510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A5101C">
              <w:rPr>
                <w:rFonts w:ascii="Times New Roman" w:hAnsi="Times New Roman" w:cs="Times New Roman"/>
                <w:sz w:val="28"/>
                <w:szCs w:val="28"/>
              </w:rPr>
              <w:t>1969)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sz w:val="28"/>
                <w:szCs w:val="28"/>
              </w:rPr>
              <w:t xml:space="preserve">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Установлення народно-демократичного режиму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Захоплення влади компартією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1134"/>
                <w:tab w:val="left" w:pos="1418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та початок “соціалістичного будівництва”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Визрівання суспільно-політичної кризи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B486B" w:rsidRPr="001E1D20" w:rsidRDefault="00EB486B" w:rsidP="00A5101C">
            <w:pPr>
              <w:pStyle w:val="PlainText"/>
              <w:tabs>
                <w:tab w:val="left" w:pos="567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“Празька весна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1968 року.</w:t>
            </w:r>
          </w:p>
          <w:p w:rsidR="00EB486B" w:rsidRDefault="00EB486B" w:rsidP="00A5101C">
            <w:pPr>
              <w:rPr>
                <w:lang w:val="uk-UA"/>
              </w:rPr>
            </w:pP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6886" w:type="dxa"/>
          </w:tcPr>
          <w:p w:rsidR="00EB486B" w:rsidRDefault="00EB486B" w:rsidP="001864F5">
            <w:pPr>
              <w:pStyle w:val="PlainText"/>
              <w:tabs>
                <w:tab w:val="left" w:pos="567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Шлях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ехословаччин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 до демократії</w:t>
            </w:r>
          </w:p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Початок суспільно-економічних перетворень у ЧСФР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“Оксамитовий розвід”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утворення незалежних  Чехії і Словаччини.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1134"/>
                <w:tab w:val="left" w:pos="1418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Утворення незалежної Словацької Республіки 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6886" w:type="dxa"/>
          </w:tcPr>
          <w:p w:rsidR="00EB486B" w:rsidRDefault="00EB486B" w:rsidP="001864F5">
            <w:pPr>
              <w:tabs>
                <w:tab w:val="left" w:pos="8931"/>
              </w:tabs>
              <w:spacing w:line="320" w:lineRule="exact"/>
              <w:rPr>
                <w:lang w:val="uk-UA"/>
              </w:rPr>
            </w:pPr>
            <w:r w:rsidRPr="009C6CA3">
              <w:rPr>
                <w:lang w:val="uk-UA"/>
              </w:rPr>
              <w:t xml:space="preserve">Дорогою до Європейського Союзу </w:t>
            </w:r>
          </w:p>
          <w:p w:rsidR="00EB486B" w:rsidRPr="009C6CA3" w:rsidRDefault="00EB486B" w:rsidP="001864F5">
            <w:pPr>
              <w:tabs>
                <w:tab w:val="left" w:pos="8931"/>
              </w:tabs>
              <w:spacing w:line="320" w:lineRule="exact"/>
              <w:rPr>
                <w:lang w:val="uk-UA"/>
              </w:rPr>
            </w:pPr>
            <w:r w:rsidRPr="009C6CA3">
              <w:rPr>
                <w:lang w:val="uk-UA"/>
              </w:rPr>
              <w:t>Розвиток сучасної економіки</w:t>
            </w:r>
          </w:p>
          <w:p w:rsidR="00EB486B" w:rsidRPr="009C6CA3" w:rsidRDefault="00EB486B" w:rsidP="001864F5">
            <w:pPr>
              <w:tabs>
                <w:tab w:val="left" w:pos="8931"/>
              </w:tabs>
              <w:spacing w:line="320" w:lineRule="exact"/>
              <w:rPr>
                <w:lang w:val="uk-UA"/>
              </w:rPr>
            </w:pPr>
            <w:r>
              <w:rPr>
                <w:lang w:val="uk-UA"/>
              </w:rPr>
              <w:t>Сучасна</w:t>
            </w:r>
            <w:r w:rsidRPr="009C6CA3">
              <w:rPr>
                <w:lang w:val="uk-UA"/>
              </w:rPr>
              <w:t xml:space="preserve"> </w:t>
            </w:r>
            <w:r>
              <w:rPr>
                <w:lang w:val="uk-UA"/>
              </w:rPr>
              <w:t>о</w:t>
            </w:r>
            <w:r w:rsidRPr="009C6CA3">
              <w:rPr>
                <w:lang w:val="uk-UA"/>
              </w:rPr>
              <w:t>світа та культура СР</w:t>
            </w:r>
          </w:p>
          <w:p w:rsidR="00EB486B" w:rsidRDefault="00EB486B" w:rsidP="001864F5">
            <w:pPr>
              <w:tabs>
                <w:tab w:val="left" w:pos="1065"/>
                <w:tab w:val="left" w:pos="8931"/>
              </w:tabs>
              <w:spacing w:line="320" w:lineRule="exact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9C6CA3">
              <w:rPr>
                <w:lang w:val="uk-UA"/>
              </w:rPr>
              <w:t>Сучасна політика СР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688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Підсумкове заняття</w:t>
            </w: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B486B" w:rsidRPr="008A5B1B">
        <w:trPr>
          <w:gridBefore w:val="1"/>
        </w:trPr>
        <w:tc>
          <w:tcPr>
            <w:tcW w:w="924" w:type="dxa"/>
          </w:tcPr>
          <w:p w:rsidR="00EB486B" w:rsidRDefault="00EB486B" w:rsidP="00A031C2">
            <w:pPr>
              <w:rPr>
                <w:lang w:val="uk-UA"/>
              </w:rPr>
            </w:pPr>
            <w:r>
              <w:rPr>
                <w:lang w:val="uk-UA"/>
              </w:rPr>
              <w:t>Разом</w:t>
            </w:r>
          </w:p>
        </w:tc>
        <w:tc>
          <w:tcPr>
            <w:tcW w:w="688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46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</w:tr>
    </w:tbl>
    <w:p w:rsidR="00EB486B" w:rsidRPr="004E4051" w:rsidRDefault="00EB486B" w:rsidP="009E58C1">
      <w:pPr>
        <w:ind w:left="7513" w:hanging="425"/>
        <w:rPr>
          <w:lang w:val="uk-UA"/>
        </w:rPr>
      </w:pPr>
    </w:p>
    <w:p w:rsidR="00EB486B" w:rsidRPr="004E4051" w:rsidRDefault="00EB486B" w:rsidP="009E58C1">
      <w:pPr>
        <w:ind w:left="7513" w:hanging="6946"/>
        <w:rPr>
          <w:lang w:val="uk-UA"/>
        </w:rPr>
      </w:pPr>
      <w:r w:rsidRPr="004E4051">
        <w:rPr>
          <w:lang w:val="uk-UA"/>
        </w:rPr>
        <w:t xml:space="preserve">                                                                                                             </w:t>
      </w:r>
    </w:p>
    <w:p w:rsidR="00EB486B" w:rsidRPr="00631439" w:rsidRDefault="00EB486B" w:rsidP="009E58C1">
      <w:pPr>
        <w:ind w:left="7513" w:hanging="694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6.4</w:t>
      </w:r>
      <w:r w:rsidRPr="00631439">
        <w:rPr>
          <w:b/>
          <w:bCs/>
          <w:lang w:val="uk-UA"/>
        </w:rPr>
        <w:t>. Самостійна робота</w:t>
      </w:r>
    </w:p>
    <w:p w:rsidR="00EB486B" w:rsidRPr="004E4051" w:rsidRDefault="00EB486B" w:rsidP="009E58C1">
      <w:pPr>
        <w:ind w:left="7513" w:hanging="6946"/>
        <w:jc w:val="center"/>
        <w:rPr>
          <w:b/>
          <w:bCs/>
          <w:lang w:val="uk-UA"/>
        </w:rPr>
      </w:pP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EB486B" w:rsidRPr="008A5B1B">
        <w:tc>
          <w:tcPr>
            <w:tcW w:w="709" w:type="dxa"/>
          </w:tcPr>
          <w:p w:rsidR="00EB486B" w:rsidRPr="008A5B1B" w:rsidRDefault="00EB486B" w:rsidP="00F27885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  <w:p w:rsidR="00EB486B" w:rsidRPr="008A5B1B" w:rsidRDefault="00EB486B" w:rsidP="00F27885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з/п</w:t>
            </w:r>
          </w:p>
        </w:tc>
        <w:tc>
          <w:tcPr>
            <w:tcW w:w="7087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Кількість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EB486B" w:rsidRPr="008A5B1B">
        <w:tc>
          <w:tcPr>
            <w:tcW w:w="709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1</w:t>
            </w:r>
          </w:p>
        </w:tc>
        <w:tc>
          <w:tcPr>
            <w:tcW w:w="7087" w:type="dxa"/>
          </w:tcPr>
          <w:p w:rsidR="00EB486B" w:rsidRPr="009C6CA3" w:rsidRDefault="00EB486B" w:rsidP="00C31C3D">
            <w:pPr>
              <w:tabs>
                <w:tab w:val="left" w:pos="1065"/>
                <w:tab w:val="left" w:pos="8931"/>
              </w:tabs>
              <w:spacing w:line="320" w:lineRule="exact"/>
              <w:rPr>
                <w:lang w:val="uk-UA"/>
              </w:rPr>
            </w:pPr>
            <w:r w:rsidRPr="009C6CA3">
              <w:rPr>
                <w:lang w:val="uk-UA"/>
              </w:rPr>
              <w:t>Підготувати реферати</w:t>
            </w:r>
            <w:r>
              <w:rPr>
                <w:lang w:val="uk-UA"/>
              </w:rPr>
              <w:t xml:space="preserve"> та презентації</w:t>
            </w:r>
            <w:r w:rsidRPr="009C6CA3">
              <w:rPr>
                <w:lang w:val="uk-UA"/>
              </w:rPr>
              <w:t xml:space="preserve"> на теми сучасного політичного становища у Словаччині, освіти, культури, економіки. </w:t>
            </w:r>
          </w:p>
          <w:p w:rsidR="00EB486B" w:rsidRPr="009C6CA3" w:rsidRDefault="00EB486B" w:rsidP="00C31C3D">
            <w:pPr>
              <w:tabs>
                <w:tab w:val="left" w:pos="1065"/>
                <w:tab w:val="left" w:pos="8931"/>
              </w:tabs>
              <w:spacing w:line="320" w:lineRule="exact"/>
              <w:rPr>
                <w:lang w:val="uk-UA"/>
              </w:rPr>
            </w:pPr>
            <w:r w:rsidRPr="009C6CA3">
              <w:rPr>
                <w:lang w:val="uk-UA"/>
              </w:rPr>
              <w:t>Єврорегіони у Словацькій Республіці.</w:t>
            </w:r>
          </w:p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486B" w:rsidRPr="008A5B1B">
        <w:tc>
          <w:tcPr>
            <w:tcW w:w="709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2</w:t>
            </w:r>
          </w:p>
        </w:tc>
        <w:tc>
          <w:tcPr>
            <w:tcW w:w="7087" w:type="dxa"/>
          </w:tcPr>
          <w:p w:rsidR="00EB486B" w:rsidRDefault="00EB486B" w:rsidP="00BC6B67">
            <w:pPr>
              <w:pStyle w:val="PlainText"/>
              <w:tabs>
                <w:tab w:val="left" w:pos="567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01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Рання історія Закарпаття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приходу угорських кочівників.</w:t>
            </w:r>
          </w:p>
          <w:p w:rsidR="00EB486B" w:rsidRDefault="00EB486B" w:rsidP="00BC6B67">
            <w:pPr>
              <w:pStyle w:val="PlainText"/>
              <w:tabs>
                <w:tab w:val="left" w:pos="567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B486B" w:rsidRPr="00CC0132" w:rsidRDefault="00EB486B" w:rsidP="00BC6B67">
            <w:pPr>
              <w:pStyle w:val="PlainText"/>
              <w:tabs>
                <w:tab w:val="left" w:pos="567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Реферати.</w:t>
            </w:r>
          </w:p>
          <w:p w:rsidR="00EB486B" w:rsidRPr="008A5B1B" w:rsidRDefault="00EB486B" w:rsidP="00BC6B67">
            <w:pPr>
              <w:rPr>
                <w:lang w:val="uk-UA"/>
              </w:rPr>
            </w:pPr>
            <w:r>
              <w:rPr>
                <w:lang w:val="uk-UA"/>
              </w:rPr>
              <w:t>Хронологічна таблиця</w:t>
            </w: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</w:p>
        </w:tc>
      </w:tr>
      <w:tr w:rsidR="00EB486B" w:rsidRPr="008A5B1B">
        <w:tc>
          <w:tcPr>
            <w:tcW w:w="709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087" w:type="dxa"/>
          </w:tcPr>
          <w:p w:rsidR="00EB486B" w:rsidRPr="00F81C65" w:rsidRDefault="00EB486B" w:rsidP="00BC6B67">
            <w:pPr>
              <w:pStyle w:val="PlainText"/>
              <w:tabs>
                <w:tab w:val="left" w:pos="851"/>
                <w:tab w:val="left" w:pos="1134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Виникнення </w:t>
            </w:r>
            <w:r w:rsidRPr="00F81C65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Угорського королівства.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F81C6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Приєднання словацьких земель до Угорського королівства</w:t>
            </w:r>
            <w:r w:rsidRPr="00F81C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Становище на землях сучасного Закарпаття.</w:t>
            </w:r>
          </w:p>
          <w:p w:rsidR="00EB486B" w:rsidRPr="008A5B1B" w:rsidRDefault="00EB486B" w:rsidP="00F27885">
            <w:pPr>
              <w:rPr>
                <w:lang w:val="uk-UA"/>
              </w:rPr>
            </w:pPr>
            <w:r w:rsidRPr="008A5B1B">
              <w:rPr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486B" w:rsidRPr="008A5B1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87" w:type="dxa"/>
          </w:tcPr>
          <w:p w:rsidR="00EB486B" w:rsidRDefault="00EB486B" w:rsidP="00BC6B6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Причини виникнення гуситського руху.</w:t>
            </w:r>
          </w:p>
          <w:p w:rsidR="00EB486B" w:rsidRDefault="00EB486B" w:rsidP="00BC6B6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Історія життя і діяльності Я.Гуса.</w:t>
            </w:r>
          </w:p>
          <w:p w:rsidR="00EB486B" w:rsidRDefault="00EB486B" w:rsidP="00BC6B6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Розвиток словацької культури цього часу.</w:t>
            </w:r>
          </w:p>
          <w:p w:rsidR="00EB486B" w:rsidRPr="008A5B1B" w:rsidRDefault="00EB486B" w:rsidP="00F27885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486B" w:rsidRPr="008A5B1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87" w:type="dxa"/>
          </w:tcPr>
          <w:p w:rsidR="00EB486B" w:rsidRDefault="00EB486B" w:rsidP="00BC6B67">
            <w:pPr>
              <w:jc w:val="both"/>
            </w:pPr>
            <w:r>
              <w:t xml:space="preserve"> </w:t>
            </w:r>
            <w:r>
              <w:rPr>
                <w:lang w:val="uk-UA"/>
              </w:rPr>
              <w:t>С</w:t>
            </w:r>
            <w:r>
              <w:t xml:space="preserve">тановлення словацької культури </w:t>
            </w:r>
          </w:p>
          <w:p w:rsidR="00EB486B" w:rsidRPr="008A5B1B" w:rsidRDefault="00EB486B" w:rsidP="00BC6B67">
            <w:pPr>
              <w:rPr>
                <w:lang w:val="uk-UA"/>
              </w:rPr>
            </w:pPr>
            <w:r w:rsidRPr="00CE5861">
              <w:rPr>
                <w:lang w:val="uk-UA"/>
              </w:rPr>
              <w:t xml:space="preserve"> (</w:t>
            </w:r>
            <w:r w:rsidRPr="00B22931">
              <w:t>XVI</w:t>
            </w:r>
            <w:r w:rsidRPr="00B22931">
              <w:rPr>
                <w:lang w:val="uk-UA"/>
              </w:rPr>
              <w:t>-</w:t>
            </w:r>
            <w:r w:rsidRPr="00B22931">
              <w:t>XVII</w:t>
            </w:r>
            <w:r w:rsidRPr="00CE5861">
              <w:rPr>
                <w:lang w:val="uk-UA"/>
              </w:rPr>
              <w:t xml:space="preserve"> ст.)</w:t>
            </w:r>
            <w:r>
              <w:rPr>
                <w:lang w:val="uk-UA"/>
              </w:rPr>
              <w:t>.</w:t>
            </w: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EB486B" w:rsidRPr="008A5B1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087" w:type="dxa"/>
          </w:tcPr>
          <w:p w:rsidR="00EB486B" w:rsidRPr="00A34679" w:rsidRDefault="00EB486B" w:rsidP="00BC6B67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A346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успільно-економічне становище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політика</w:t>
            </w:r>
          </w:p>
          <w:p w:rsidR="00EB486B" w:rsidRDefault="00EB486B" w:rsidP="00BC6B67">
            <w:pPr>
              <w:jc w:val="both"/>
              <w:rPr>
                <w:lang w:val="uk-UA"/>
              </w:rPr>
            </w:pPr>
            <w:r w:rsidRPr="00A34679">
              <w:rPr>
                <w:lang w:val="uk-UA"/>
              </w:rPr>
              <w:t>“освіченого</w:t>
            </w:r>
            <w:r w:rsidRPr="003F5B70">
              <w:rPr>
                <w:lang w:val="uk-UA"/>
              </w:rPr>
              <w:t xml:space="preserve"> абсолютизму” </w:t>
            </w:r>
            <w:r>
              <w:rPr>
                <w:lang w:val="uk-UA"/>
              </w:rPr>
              <w:t>,</w:t>
            </w:r>
          </w:p>
          <w:p w:rsidR="00EB486B" w:rsidRDefault="00EB486B" w:rsidP="00BC6B6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-реформи Марії-Терезії та Йосифа ІІ,</w:t>
            </w:r>
          </w:p>
          <w:p w:rsidR="00EB486B" w:rsidRDefault="00EB486B" w:rsidP="00BC6B6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A34679">
              <w:rPr>
                <w:lang w:val="uk-UA"/>
              </w:rPr>
              <w:t>Словацьке Просвітництво</w:t>
            </w:r>
            <w:r>
              <w:rPr>
                <w:lang w:val="uk-UA"/>
              </w:rPr>
              <w:t>,</w:t>
            </w:r>
          </w:p>
          <w:p w:rsidR="00EB486B" w:rsidRDefault="00EB486B" w:rsidP="00BC6B6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діяльність Матея Бела,</w:t>
            </w:r>
          </w:p>
          <w:p w:rsidR="00EB486B" w:rsidRPr="008A5B1B" w:rsidRDefault="00EB486B" w:rsidP="00BC6B67">
            <w:pPr>
              <w:rPr>
                <w:lang w:val="uk-UA"/>
              </w:rPr>
            </w:pPr>
            <w:r>
              <w:rPr>
                <w:lang w:val="uk-UA"/>
              </w:rPr>
              <w:t xml:space="preserve"> - діяльність   Адама Коллара</w:t>
            </w: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087" w:type="dxa"/>
          </w:tcPr>
          <w:p w:rsidR="00EB486B" w:rsidRPr="00B86F20" w:rsidRDefault="00EB486B" w:rsidP="00A86EFB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</w:t>
            </w:r>
            <w:r w:rsidRPr="00B86F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словацького  національного Відродження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EB486B" w:rsidRDefault="00EB486B" w:rsidP="00A86EFB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А.Бернолак , Я.Коллар, П.Й.Шафарик, Л.Штур, Й.Гурбан, Я.Краль.</w:t>
            </w:r>
          </w:p>
          <w:p w:rsidR="00EB486B" w:rsidRPr="008A5B1B" w:rsidRDefault="00EB486B" w:rsidP="00F27885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7087" w:type="dxa"/>
          </w:tcPr>
          <w:p w:rsidR="00EB486B" w:rsidRPr="00B22931" w:rsidRDefault="00EB486B" w:rsidP="00A86EFB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Закарпаття в складі  Австро-Угор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027543" w:rsidRDefault="00EB486B" w:rsidP="00A86EFB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економічний розвиток словацьких земель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B486B" w:rsidRPr="008A5B1B" w:rsidRDefault="00EB486B" w:rsidP="00A86EFB">
            <w:pPr>
              <w:rPr>
                <w:lang w:val="uk-UA"/>
              </w:rPr>
            </w:pPr>
            <w:r w:rsidRPr="00345491">
              <w:t>розвиток словацької культури</w:t>
            </w:r>
            <w:r w:rsidRPr="00B22931">
              <w:rPr>
                <w:lang w:val="uk-UA"/>
              </w:rPr>
              <w:t xml:space="preserve"> </w:t>
            </w:r>
            <w:r>
              <w:rPr>
                <w:lang w:val="uk-UA"/>
              </w:rPr>
              <w:t>.</w:t>
            </w: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7087" w:type="dxa"/>
          </w:tcPr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“Словацьке питання” в роки Першої світової війни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789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Чехи т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а словаки на шляху до незалежності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noProof/>
                <w:lang w:val="uk-UA" w:eastAsia="uk-UA"/>
              </w:rPr>
              <w:pict>
                <v:shape id="_x0000_s1028" type="#_x0000_t202" style="position:absolute;margin-left:220.35pt;margin-top:22.5pt;width:24pt;height:18pt;z-index:251656704;mso-position-horizontal-relative:text;mso-position-vertical-relative:text" stroked="f">
                  <v:textbox style="mso-next-textbox:#_x0000_s1028">
                    <w:txbxContent>
                      <w:p w:rsidR="00EB486B" w:rsidRDefault="00EB486B" w:rsidP="00A5101C"/>
                    </w:txbxContent>
                  </v:textbox>
                </v:shape>
              </w:pic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Закарпаття на початку ХХ ст. (1900-1918 рр.)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486B" w:rsidRDefault="00EB486B" w:rsidP="00A5101C">
            <w:pPr>
              <w:pStyle w:val="PlainText"/>
              <w:tabs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B486B" w:rsidRPr="00E25C64" w:rsidRDefault="00EB486B" w:rsidP="00A5101C">
            <w:r w:rsidRPr="00E25C64">
              <w:t>Закарпаття на початку ХХ ст</w:t>
            </w:r>
            <w:r>
              <w:t>.</w:t>
            </w: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7087" w:type="dxa"/>
          </w:tcPr>
          <w:p w:rsidR="00EB486B" w:rsidRDefault="00EB486B" w:rsidP="00A5101C">
            <w:pPr>
              <w:rPr>
                <w:lang w:val="uk-UA"/>
              </w:rPr>
            </w:pPr>
            <w:r>
              <w:rPr>
                <w:lang w:val="uk-UA"/>
              </w:rPr>
              <w:t>Переглянути відеофільм і написати есе. Підготувати хронологічну таблицю.Законспектувати тему за книгою Д.Дорошенка «Слов’янський світ»</w:t>
            </w:r>
          </w:p>
        </w:tc>
        <w:tc>
          <w:tcPr>
            <w:tcW w:w="1560" w:type="dxa"/>
          </w:tcPr>
          <w:p w:rsidR="00EB486B" w:rsidRPr="008A5B1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7087" w:type="dxa"/>
          </w:tcPr>
          <w:p w:rsidR="00EB486B" w:rsidRPr="001E1D20" w:rsidRDefault="00EB486B" w:rsidP="00A86EFB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“Чехословацьке питання” </w:t>
            </w:r>
          </w:p>
          <w:p w:rsidR="00EB486B" w:rsidRPr="00B22931" w:rsidRDefault="00EB486B" w:rsidP="00A86EFB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Паризькій мирній конференції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1E1D20" w:rsidRDefault="00EB486B" w:rsidP="00A86EFB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Конституція 1920 р. та формування </w:t>
            </w:r>
          </w:p>
          <w:p w:rsidR="00EB486B" w:rsidRPr="00B22931" w:rsidRDefault="00EB486B" w:rsidP="00A86EFB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політичної системи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B22931" w:rsidRDefault="00EB486B" w:rsidP="00A86EFB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1D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Розвиток Чехословаччини у 20-ті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ХХ ст.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Опрацювання за додатковою літературою.</w:t>
            </w:r>
          </w:p>
          <w:p w:rsidR="00EB486B" w:rsidRDefault="00EB486B" w:rsidP="00A5101C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7087" w:type="dxa"/>
          </w:tcPr>
          <w:p w:rsidR="00EB486B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Мюнхенський диктат і “друга республіка”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Виникнення “незалежної” Словацької Республіки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Угорська окупація Закарпаття 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Окупація Чехії. Утворення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Становище в “незалежній” Словацькій Республіці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Національне повстання – апогей словацького </w:t>
            </w:r>
          </w:p>
          <w:p w:rsidR="00EB486B" w:rsidRPr="00B22931" w:rsidRDefault="00EB486B" w:rsidP="00A5101C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антифашистського руху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Default="00EB486B" w:rsidP="00A5101C">
            <w:pPr>
              <w:rPr>
                <w:lang w:val="uk-UA"/>
              </w:rPr>
            </w:pPr>
            <w:r>
              <w:rPr>
                <w:lang w:val="uk-UA"/>
              </w:rPr>
              <w:t>Відеофільм. Усне есе.</w:t>
            </w:r>
          </w:p>
        </w:tc>
        <w:tc>
          <w:tcPr>
            <w:tcW w:w="1560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7087" w:type="dxa"/>
          </w:tcPr>
          <w:p w:rsidR="00EB486B" w:rsidRDefault="00EB486B" w:rsidP="004C7FB9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Угорська окупація Закарпаття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Карпатська Україна.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Окупація Чехії. </w:t>
            </w:r>
          </w:p>
          <w:p w:rsidR="00EB486B" w:rsidRPr="00817558" w:rsidRDefault="00EB486B" w:rsidP="004C7FB9">
            <w:pPr>
              <w:pStyle w:val="PlainText"/>
              <w:tabs>
                <w:tab w:val="left" w:pos="567"/>
                <w:tab w:val="left" w:pos="851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Утворення Протекторату Боге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 xml:space="preserve">мії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Моравії</w:t>
            </w:r>
            <w:r w:rsidRPr="00B22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486B" w:rsidRPr="004C7FB9" w:rsidRDefault="00EB486B" w:rsidP="00A5101C"/>
        </w:tc>
        <w:tc>
          <w:tcPr>
            <w:tcW w:w="1560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</w:t>
            </w:r>
          </w:p>
        </w:tc>
        <w:tc>
          <w:tcPr>
            <w:tcW w:w="7087" w:type="dxa"/>
          </w:tcPr>
          <w:p w:rsidR="00EB486B" w:rsidRDefault="00EB486B" w:rsidP="004C7FB9">
            <w:pPr>
              <w:pStyle w:val="PlainText"/>
              <w:tabs>
                <w:tab w:val="left" w:pos="567"/>
                <w:tab w:val="left" w:pos="1134"/>
                <w:tab w:val="left" w:pos="8647"/>
                <w:tab w:val="left" w:pos="8931"/>
              </w:tabs>
              <w:spacing w:line="32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0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Перрегляд відеофільму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22931">
              <w:rPr>
                <w:rFonts w:ascii="Times New Roman" w:hAnsi="Times New Roman" w:cs="Times New Roman"/>
                <w:sz w:val="28"/>
                <w:szCs w:val="28"/>
              </w:rPr>
              <w:t>“Празька весна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1968 року. Письмове есе.</w:t>
            </w:r>
          </w:p>
          <w:p w:rsidR="00EB486B" w:rsidRDefault="00EB486B" w:rsidP="004C7FB9">
            <w:pPr>
              <w:rPr>
                <w:lang w:val="uk-UA"/>
              </w:rPr>
            </w:pPr>
            <w:r>
              <w:rPr>
                <w:lang w:val="uk-UA"/>
              </w:rPr>
              <w:t>Опрацювання додаткової літератури</w:t>
            </w:r>
          </w:p>
        </w:tc>
        <w:tc>
          <w:tcPr>
            <w:tcW w:w="1560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</w:t>
            </w:r>
          </w:p>
        </w:tc>
        <w:tc>
          <w:tcPr>
            <w:tcW w:w="7087" w:type="dxa"/>
          </w:tcPr>
          <w:p w:rsidR="00EB486B" w:rsidRDefault="00EB486B" w:rsidP="004C7FB9">
            <w:pPr>
              <w:rPr>
                <w:lang w:val="uk-UA"/>
              </w:rPr>
            </w:pPr>
            <w:r>
              <w:rPr>
                <w:lang w:val="uk-UA"/>
              </w:rPr>
              <w:t>Реферати та презентації  про різні галузі життя сучасної Словаччини.</w:t>
            </w:r>
          </w:p>
          <w:p w:rsidR="00EB486B" w:rsidRDefault="00EB486B" w:rsidP="004C7FB9">
            <w:pPr>
              <w:rPr>
                <w:lang w:val="uk-UA"/>
              </w:rPr>
            </w:pPr>
          </w:p>
          <w:p w:rsidR="00EB486B" w:rsidRDefault="00EB486B" w:rsidP="00A5101C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</w:t>
            </w:r>
          </w:p>
        </w:tc>
        <w:tc>
          <w:tcPr>
            <w:tcW w:w="7087" w:type="dxa"/>
          </w:tcPr>
          <w:p w:rsidR="00EB486B" w:rsidRDefault="00EB486B" w:rsidP="00A5101C">
            <w:pPr>
              <w:rPr>
                <w:lang w:val="uk-UA"/>
              </w:rPr>
            </w:pPr>
            <w:r>
              <w:rPr>
                <w:lang w:val="uk-UA"/>
              </w:rPr>
              <w:t xml:space="preserve">Членство Словаччини в різних міжнародних організація та утвореннях. </w:t>
            </w:r>
          </w:p>
        </w:tc>
        <w:tc>
          <w:tcPr>
            <w:tcW w:w="1560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7087" w:type="dxa"/>
          </w:tcPr>
          <w:p w:rsidR="00EB486B" w:rsidRPr="009C6CA3" w:rsidRDefault="00EB486B" w:rsidP="00A5101C">
            <w:pPr>
              <w:tabs>
                <w:tab w:val="left" w:pos="8931"/>
              </w:tabs>
              <w:spacing w:line="320" w:lineRule="exact"/>
              <w:rPr>
                <w:lang w:val="uk-UA"/>
              </w:rPr>
            </w:pPr>
            <w:r>
              <w:rPr>
                <w:lang w:val="uk-UA"/>
              </w:rPr>
              <w:t>Підготувати реферати про сучасну</w:t>
            </w:r>
            <w:r w:rsidRPr="009C6CA3">
              <w:rPr>
                <w:lang w:val="uk-UA"/>
              </w:rPr>
              <w:t xml:space="preserve"> </w:t>
            </w:r>
            <w:r>
              <w:rPr>
                <w:lang w:val="uk-UA"/>
              </w:rPr>
              <w:t>освіту</w:t>
            </w:r>
            <w:r w:rsidRPr="009C6CA3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та культуру</w:t>
            </w:r>
            <w:r w:rsidRPr="009C6CA3">
              <w:rPr>
                <w:lang w:val="uk-UA"/>
              </w:rPr>
              <w:t xml:space="preserve"> СР</w:t>
            </w:r>
            <w:r>
              <w:rPr>
                <w:lang w:val="uk-UA"/>
              </w:rPr>
              <w:t>;</w:t>
            </w:r>
          </w:p>
          <w:p w:rsidR="00EB486B" w:rsidRDefault="00EB486B" w:rsidP="00A5101C">
            <w:pPr>
              <w:tabs>
                <w:tab w:val="left" w:pos="1065"/>
                <w:tab w:val="left" w:pos="8931"/>
              </w:tabs>
              <w:spacing w:line="320" w:lineRule="exact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9C6CA3">
              <w:rPr>
                <w:lang w:val="uk-UA"/>
              </w:rPr>
              <w:t>сучасн</w:t>
            </w:r>
            <w:r>
              <w:rPr>
                <w:lang w:val="uk-UA"/>
              </w:rPr>
              <w:t>у політику</w:t>
            </w:r>
            <w:r w:rsidRPr="009C6CA3">
              <w:rPr>
                <w:lang w:val="uk-UA"/>
              </w:rPr>
              <w:t xml:space="preserve"> СР</w:t>
            </w:r>
            <w:r>
              <w:rPr>
                <w:lang w:val="uk-UA"/>
              </w:rPr>
              <w:t>; останні події.</w:t>
            </w:r>
          </w:p>
          <w:p w:rsidR="00EB486B" w:rsidRDefault="00EB486B" w:rsidP="00A5101C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486B" w:rsidRPr="00A86EFB">
        <w:tc>
          <w:tcPr>
            <w:tcW w:w="709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</w:p>
        </w:tc>
        <w:tc>
          <w:tcPr>
            <w:tcW w:w="7087" w:type="dxa"/>
          </w:tcPr>
          <w:p w:rsidR="00EB486B" w:rsidRDefault="00EB486B" w:rsidP="00A5101C">
            <w:pPr>
              <w:tabs>
                <w:tab w:val="left" w:pos="8931"/>
              </w:tabs>
              <w:spacing w:line="320" w:lineRule="exact"/>
              <w:rPr>
                <w:lang w:val="uk-UA"/>
              </w:rPr>
            </w:pPr>
            <w:r>
              <w:rPr>
                <w:lang w:val="uk-UA"/>
              </w:rPr>
              <w:t>Разом:</w:t>
            </w:r>
          </w:p>
        </w:tc>
        <w:tc>
          <w:tcPr>
            <w:tcW w:w="1560" w:type="dxa"/>
          </w:tcPr>
          <w:p w:rsidR="00EB486B" w:rsidRDefault="00EB486B" w:rsidP="00F2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</w:tr>
    </w:tbl>
    <w:p w:rsidR="00EB486B" w:rsidRDefault="00EB486B" w:rsidP="009E58C1">
      <w:pPr>
        <w:ind w:firstLine="284"/>
        <w:jc w:val="center"/>
        <w:rPr>
          <w:b/>
          <w:bCs/>
          <w:lang w:val="uk-UA"/>
        </w:rPr>
      </w:pPr>
    </w:p>
    <w:p w:rsidR="00EB486B" w:rsidRDefault="00EB486B" w:rsidP="009E58C1">
      <w:pPr>
        <w:ind w:left="142" w:firstLine="425"/>
        <w:jc w:val="center"/>
        <w:rPr>
          <w:b/>
          <w:bCs/>
          <w:sz w:val="32"/>
          <w:szCs w:val="32"/>
          <w:lang w:val="uk-UA"/>
        </w:rPr>
      </w:pPr>
    </w:p>
    <w:p w:rsidR="00EB486B" w:rsidRDefault="00EB486B" w:rsidP="009E58C1">
      <w:pPr>
        <w:ind w:left="142" w:firstLine="425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6.5. Індивідуальні</w:t>
      </w:r>
      <w:r w:rsidRPr="00631439">
        <w:rPr>
          <w:b/>
          <w:bCs/>
          <w:lang w:val="uk-UA"/>
        </w:rPr>
        <w:t xml:space="preserve"> завдання</w:t>
      </w:r>
    </w:p>
    <w:p w:rsidR="00EB486B" w:rsidRDefault="00EB486B" w:rsidP="009E58C1">
      <w:pPr>
        <w:ind w:left="142" w:firstLine="425"/>
        <w:jc w:val="center"/>
        <w:rPr>
          <w:b/>
          <w:bCs/>
          <w:lang w:val="uk-UA"/>
        </w:rPr>
      </w:pPr>
    </w:p>
    <w:p w:rsidR="00EB486B" w:rsidRPr="00683704" w:rsidRDefault="00EB486B" w:rsidP="009E58C1">
      <w:pPr>
        <w:ind w:left="142" w:firstLine="425"/>
        <w:jc w:val="center"/>
        <w:rPr>
          <w:lang w:val="uk-UA"/>
        </w:rPr>
      </w:pPr>
      <w:r w:rsidRPr="00683704">
        <w:rPr>
          <w:lang w:val="uk-UA"/>
        </w:rPr>
        <w:t xml:space="preserve">Студенти готують реферати та презентації </w:t>
      </w:r>
    </w:p>
    <w:p w:rsidR="00EB486B" w:rsidRPr="00683704" w:rsidRDefault="00EB486B" w:rsidP="009E58C1">
      <w:pPr>
        <w:ind w:firstLine="180"/>
        <w:jc w:val="center"/>
        <w:rPr>
          <w:i/>
          <w:iCs/>
          <w:sz w:val="24"/>
          <w:szCs w:val="24"/>
          <w:lang w:val="uk-UA"/>
        </w:rPr>
      </w:pPr>
    </w:p>
    <w:p w:rsidR="00EB486B" w:rsidRDefault="00EB486B" w:rsidP="00C74776">
      <w:pPr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7</w:t>
      </w:r>
      <w:r w:rsidRPr="00A4737A">
        <w:rPr>
          <w:b/>
          <w:bCs/>
          <w:sz w:val="24"/>
          <w:szCs w:val="24"/>
          <w:lang w:val="uk-UA"/>
        </w:rPr>
        <w:t>. І</w:t>
      </w:r>
      <w:r>
        <w:rPr>
          <w:b/>
          <w:bCs/>
          <w:sz w:val="24"/>
          <w:szCs w:val="24"/>
          <w:lang w:val="uk-UA"/>
        </w:rPr>
        <w:t xml:space="preserve">НСТРУМЕНТИ, ОБЛАДНАННЯ ТА ПРОГРАМНЕ ЗАБЕЗПЕЧЕННЯ, ВИКОРИСТАННЯ ЯКИХ ПЕРЕДБАЧАЄ НАВЧАЛЬНА ДИСЦИПЛІНА </w:t>
      </w:r>
    </w:p>
    <w:p w:rsidR="00EB486B" w:rsidRPr="008E4A8F" w:rsidRDefault="00EB486B" w:rsidP="00C74776">
      <w:pPr>
        <w:jc w:val="center"/>
        <w:rPr>
          <w:i/>
          <w:iCs/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t xml:space="preserve">(у разі </w:t>
      </w:r>
      <w:r w:rsidRPr="008E4A8F">
        <w:rPr>
          <w:i/>
          <w:iCs/>
          <w:sz w:val="24"/>
          <w:szCs w:val="24"/>
          <w:lang w:val="uk-UA"/>
        </w:rPr>
        <w:t>потреб</w:t>
      </w:r>
      <w:r>
        <w:rPr>
          <w:i/>
          <w:iCs/>
          <w:sz w:val="24"/>
          <w:szCs w:val="24"/>
          <w:lang w:val="uk-UA"/>
        </w:rPr>
        <w:t>и</w:t>
      </w:r>
      <w:r w:rsidRPr="008E4A8F">
        <w:rPr>
          <w:i/>
          <w:iCs/>
          <w:sz w:val="24"/>
          <w:szCs w:val="24"/>
          <w:lang w:val="uk-UA"/>
        </w:rPr>
        <w:t>)</w:t>
      </w:r>
    </w:p>
    <w:p w:rsidR="00EB486B" w:rsidRDefault="00EB486B" w:rsidP="00C74776">
      <w:pPr>
        <w:jc w:val="center"/>
        <w:rPr>
          <w:b/>
          <w:bCs/>
          <w:sz w:val="24"/>
          <w:szCs w:val="24"/>
          <w:lang w:val="uk-UA"/>
        </w:rPr>
      </w:pPr>
    </w:p>
    <w:p w:rsidR="00EB486B" w:rsidRPr="0024727C" w:rsidRDefault="00EB486B" w:rsidP="00C74776">
      <w:pPr>
        <w:ind w:firstLine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Технічні засоби: проектор</w:t>
      </w:r>
    </w:p>
    <w:p w:rsidR="00EB486B" w:rsidRPr="00345FB3" w:rsidRDefault="00EB486B" w:rsidP="00C74776">
      <w:pPr>
        <w:ind w:firstLine="567"/>
        <w:rPr>
          <w:sz w:val="24"/>
          <w:szCs w:val="24"/>
          <w:lang w:val="uk-UA"/>
        </w:rPr>
      </w:pPr>
      <w:r w:rsidRPr="00345FB3">
        <w:rPr>
          <w:sz w:val="24"/>
          <w:szCs w:val="24"/>
          <w:lang w:val="uk-UA"/>
        </w:rPr>
        <w:t xml:space="preserve">Обладнання </w:t>
      </w:r>
      <w:r>
        <w:rPr>
          <w:sz w:val="24"/>
          <w:szCs w:val="24"/>
          <w:lang w:val="uk-UA"/>
        </w:rPr>
        <w:t>-</w:t>
      </w:r>
    </w:p>
    <w:p w:rsidR="00EB486B" w:rsidRPr="00345FB3" w:rsidRDefault="00EB486B" w:rsidP="00C74776">
      <w:pPr>
        <w:ind w:firstLine="567"/>
        <w:rPr>
          <w:sz w:val="24"/>
          <w:szCs w:val="24"/>
          <w:lang w:val="uk-UA"/>
        </w:rPr>
      </w:pPr>
      <w:r w:rsidRPr="00345FB3">
        <w:rPr>
          <w:sz w:val="24"/>
          <w:szCs w:val="24"/>
          <w:lang w:val="uk-UA"/>
        </w:rPr>
        <w:t xml:space="preserve">Програмне забезпечення </w:t>
      </w:r>
      <w:r>
        <w:rPr>
          <w:sz w:val="24"/>
          <w:szCs w:val="24"/>
          <w:lang w:val="uk-UA"/>
        </w:rPr>
        <w:t>-</w:t>
      </w:r>
      <w:r w:rsidRPr="00345FB3">
        <w:rPr>
          <w:sz w:val="24"/>
          <w:szCs w:val="24"/>
          <w:lang w:val="uk-UA"/>
        </w:rPr>
        <w:t xml:space="preserve"> </w:t>
      </w:r>
    </w:p>
    <w:p w:rsidR="00EB486B" w:rsidRPr="00A4737A" w:rsidRDefault="00EB486B" w:rsidP="00C74776">
      <w:pPr>
        <w:shd w:val="clear" w:color="auto" w:fill="FFFFFF"/>
        <w:jc w:val="center"/>
        <w:rPr>
          <w:b/>
          <w:bCs/>
          <w:sz w:val="20"/>
          <w:szCs w:val="20"/>
          <w:lang w:val="uk-UA"/>
        </w:rPr>
      </w:pPr>
    </w:p>
    <w:p w:rsidR="00EB486B" w:rsidRPr="00A4737A" w:rsidRDefault="00EB486B" w:rsidP="00C74776">
      <w:pPr>
        <w:shd w:val="clear" w:color="auto" w:fill="FFFFFF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8</w:t>
      </w:r>
      <w:r w:rsidRPr="00A4737A">
        <w:rPr>
          <w:b/>
          <w:bCs/>
          <w:sz w:val="24"/>
          <w:szCs w:val="24"/>
          <w:lang w:val="uk-UA"/>
        </w:rPr>
        <w:t>. Р</w:t>
      </w:r>
      <w:r>
        <w:rPr>
          <w:b/>
          <w:bCs/>
          <w:sz w:val="24"/>
          <w:szCs w:val="24"/>
          <w:lang w:val="uk-UA"/>
        </w:rPr>
        <w:t>ЕКОМЕНДОВАНІ ДЖЕРЕЛА ІНФОРМАЦІЇ</w:t>
      </w:r>
    </w:p>
    <w:p w:rsidR="00EB486B" w:rsidRPr="00A4737A" w:rsidRDefault="00EB486B" w:rsidP="00C74776">
      <w:pPr>
        <w:shd w:val="clear" w:color="auto" w:fill="FFFFFF"/>
        <w:jc w:val="center"/>
        <w:rPr>
          <w:b/>
          <w:bCs/>
          <w:spacing w:val="-6"/>
          <w:sz w:val="20"/>
          <w:szCs w:val="20"/>
          <w:lang w:val="uk-UA"/>
        </w:rPr>
      </w:pPr>
    </w:p>
    <w:p w:rsidR="00EB486B" w:rsidRDefault="00EB486B" w:rsidP="00C74776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</w:p>
    <w:p w:rsidR="00EB486B" w:rsidRDefault="00EB486B" w:rsidP="00C74776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</w:p>
    <w:p w:rsidR="00EB486B" w:rsidRDefault="00EB486B" w:rsidP="00C74776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</w:p>
    <w:p w:rsidR="00EB486B" w:rsidRPr="00F325BA" w:rsidRDefault="00EB486B" w:rsidP="00C74776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  <w:r w:rsidRPr="00F325BA">
        <w:rPr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EB486B" w:rsidRDefault="00EB486B" w:rsidP="009E58C1">
      <w:pPr>
        <w:ind w:left="142" w:firstLine="567"/>
        <w:jc w:val="center"/>
        <w:rPr>
          <w:b/>
          <w:bCs/>
          <w:sz w:val="32"/>
          <w:szCs w:val="32"/>
          <w:lang w:val="uk-UA"/>
        </w:rPr>
      </w:pPr>
    </w:p>
    <w:p w:rsidR="00EB486B" w:rsidRDefault="00EB486B" w:rsidP="009E58C1">
      <w:pPr>
        <w:shd w:val="clear" w:color="auto" w:fill="FFFFFF"/>
        <w:jc w:val="right"/>
        <w:rPr>
          <w:spacing w:val="-4"/>
          <w:lang w:val="uk-UA"/>
        </w:rPr>
      </w:pPr>
    </w:p>
    <w:p w:rsidR="00EB486B" w:rsidRDefault="00EB486B" w:rsidP="009E58C1">
      <w:pPr>
        <w:shd w:val="clear" w:color="auto" w:fill="FFFFFF"/>
        <w:jc w:val="both"/>
        <w:rPr>
          <w:lang w:val="uk-UA"/>
        </w:rPr>
      </w:pP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Антифашистское движение Сопротивления в странах Центральной и Юго-Восточной Европы. (Вопросы национальной</w:t>
      </w:r>
      <w:r w:rsidRPr="00F25571">
        <w:rPr>
          <w:kern w:val="28"/>
          <w:lang w:val="sk-SK"/>
        </w:rPr>
        <w:t xml:space="preserve"> </w:t>
      </w:r>
      <w:r w:rsidRPr="00F25571">
        <w:rPr>
          <w:kern w:val="28"/>
        </w:rPr>
        <w:t>историографии). – М., 1991.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Австро-Венгрия. Опыт многонационального государства. – М., 1995.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Ав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топортрет славянина. – М., 1999.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Ав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торитарные режимы в Центральной и Восточной Европе (1917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>1990-е годы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). Центрально-европейские исследования. Вып. 1. – М., 1999.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>Баран О. Нариси історії Пряшівщини. – Вінніпеґ, 1990.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>Бернштейн</w:t>
      </w:r>
      <w:r w:rsidRPr="00F25571">
        <w:rPr>
          <w:kern w:val="28"/>
        </w:rPr>
        <w:t> С. Б. Константин Философ и Ме</w:t>
      </w:r>
      <w:r w:rsidRPr="00F25571">
        <w:rPr>
          <w:kern w:val="28"/>
          <w:lang w:val="uk-UA"/>
        </w:rPr>
        <w:t xml:space="preserve">фодий. Начальные главы  из истории славянской писменности. </w:t>
      </w:r>
      <w:r w:rsidRPr="00F25571">
        <w:rPr>
          <w:kern w:val="28"/>
        </w:rPr>
        <w:t xml:space="preserve">– </w:t>
      </w:r>
      <w:r w:rsidRPr="00F25571">
        <w:rPr>
          <w:kern w:val="28"/>
          <w:lang w:val="uk-UA"/>
        </w:rPr>
        <w:t xml:space="preserve">Москва, </w:t>
      </w:r>
      <w:r w:rsidRPr="00F25571">
        <w:rPr>
          <w:kern w:val="28"/>
        </w:rPr>
        <w:t>1984.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>Бірчак В. Карпатська Україна. Спогади й переживання. – Ужгород: Гражда, 2007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Будилович A. C. Ян Коллар и западное славянофильство. – СПб., 1893.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4"/>
          <w:kern w:val="28"/>
        </w:rPr>
      </w:pPr>
      <w:r w:rsidRPr="00F25571">
        <w:rPr>
          <w:spacing w:val="-4"/>
          <w:kern w:val="28"/>
        </w:rPr>
        <w:t>Бывшие хозяева Восточной Европы. Политические портреты. М., 1995</w:t>
      </w:r>
    </w:p>
    <w:p w:rsidR="00EB486B" w:rsidRPr="00F25571" w:rsidRDefault="00EB486B" w:rsidP="00C74776">
      <w:pPr>
        <w:numPr>
          <w:ilvl w:val="0"/>
          <w:numId w:val="5"/>
        </w:numPr>
        <w:shd w:val="clear" w:color="auto" w:fill="FFFFFF"/>
        <w:rPr>
          <w:kern w:val="28"/>
        </w:rPr>
      </w:pPr>
      <w:r w:rsidRPr="00F25571">
        <w:rPr>
          <w:kern w:val="28"/>
          <w:lang w:val="uk-UA"/>
        </w:rPr>
        <w:t xml:space="preserve"> Валета</w:t>
      </w:r>
      <w:r w:rsidRPr="00F25571">
        <w:rPr>
          <w:kern w:val="28"/>
        </w:rPr>
        <w:t> И. Советское вторжение в Чехословакию 1968 г. – М., 1991.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 xml:space="preserve"> Ванат І. Нариси новітньої історії українців Східної Словаччини. І (1918-1938). – Пряшів, 1990; ІІ (1938-1948). – Пряшів, 1985.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>Ваничек В. История государства и права Чехословакии. – М.,1981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  <w:lang w:val="uk-UA"/>
        </w:rPr>
        <w:t xml:space="preserve"> Великая </w:t>
      </w:r>
      <w:r w:rsidRPr="00F25571">
        <w:rPr>
          <w:kern w:val="28"/>
        </w:rPr>
        <w:t>Моравия, ее историческое и культурное значение: Сб. статей. – М., 1985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 Власть и интеллигенция. Из опыта развития стран Восточной Евро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пы. Вып. 1</w:t>
      </w:r>
      <w:r w:rsidRPr="00F25571">
        <w:rPr>
          <w:kern w:val="28"/>
          <w:lang w:val="uk-UA"/>
        </w:rPr>
        <w:t>.</w:t>
      </w:r>
      <w:r w:rsidRPr="00F25571">
        <w:rPr>
          <w:kern w:val="28"/>
        </w:rPr>
        <w:t xml:space="preserve"> – М., 1992; Вып. 2.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1993. Культурная политика в стра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нах Центральной и Восточной Европы. 1920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>1950-е годы. Вып. 3.</w:t>
      </w:r>
      <w:r w:rsidRPr="00F25571">
        <w:rPr>
          <w:kern w:val="28"/>
          <w:lang w:val="uk-UA"/>
        </w:rPr>
        <w:t xml:space="preserve"> – </w:t>
      </w:r>
      <w:r w:rsidRPr="00F25571">
        <w:rPr>
          <w:kern w:val="28"/>
        </w:rPr>
        <w:t>М., 1999.</w:t>
      </w:r>
    </w:p>
    <w:p w:rsidR="00EB486B" w:rsidRPr="00F25571" w:rsidRDefault="00EB486B" w:rsidP="00C74776">
      <w:pPr>
        <w:numPr>
          <w:ilvl w:val="0"/>
          <w:numId w:val="5"/>
        </w:numPr>
        <w:shd w:val="clear" w:color="auto" w:fill="FFFFFF"/>
        <w:rPr>
          <w:kern w:val="28"/>
        </w:rPr>
      </w:pPr>
      <w:r w:rsidRPr="00F25571">
        <w:rPr>
          <w:kern w:val="28"/>
          <w:lang w:val="uk-UA"/>
        </w:rPr>
        <w:t xml:space="preserve"> Волокитина </w:t>
      </w:r>
      <w:r w:rsidRPr="00F25571">
        <w:rPr>
          <w:kern w:val="28"/>
        </w:rPr>
        <w:t>Т.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В., </w:t>
      </w:r>
      <w:r w:rsidRPr="00F25571">
        <w:rPr>
          <w:kern w:val="28"/>
          <w:lang w:val="uk-UA"/>
        </w:rPr>
        <w:t>Мурашко </w:t>
      </w:r>
      <w:r w:rsidRPr="00F25571">
        <w:rPr>
          <w:kern w:val="28"/>
        </w:rPr>
        <w:t>Г.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П., Носкова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А.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 Народная демокра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тия: миф или реальность? Общественно-политические процессы в Восточной Европе 1944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 xml:space="preserve">1948 гг.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1993.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 Волокитина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Т.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В., Мурашко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Г</w:t>
      </w:r>
      <w:r w:rsidRPr="00F25571">
        <w:rPr>
          <w:kern w:val="28"/>
          <w:lang w:val="uk-UA"/>
        </w:rPr>
        <w:t>. </w:t>
      </w:r>
      <w:r w:rsidRPr="00F25571">
        <w:rPr>
          <w:kern w:val="28"/>
        </w:rPr>
        <w:t>Л., Носкова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А.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Ф., Покивайлова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Т</w:t>
      </w:r>
      <w:r w:rsidRPr="00F25571">
        <w:rPr>
          <w:kern w:val="28"/>
          <w:lang w:val="uk-UA"/>
        </w:rPr>
        <w:t>. </w:t>
      </w:r>
      <w:r w:rsidRPr="00F25571">
        <w:rPr>
          <w:kern w:val="28"/>
        </w:rPr>
        <w:t>А. Моск</w:t>
      </w:r>
      <w:r w:rsidRPr="00F25571">
        <w:rPr>
          <w:kern w:val="28"/>
          <w:lang w:val="uk-UA"/>
        </w:rPr>
        <w:softHyphen/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ва и Восточная Европа. Становление политических режимов советского типа.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2002.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Восточноевропейские страны: 90-е годы. Сб. статей. Вып. 1,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2,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 xml:space="preserve">3.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1992,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1993.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  <w:lang w:val="uk-UA"/>
        </w:rPr>
        <w:t>“</w:t>
      </w:r>
      <w:r w:rsidRPr="00F25571">
        <w:rPr>
          <w:kern w:val="28"/>
        </w:rPr>
        <w:t>Восточноевропейский социализм</w:t>
      </w:r>
      <w:r w:rsidRPr="00F25571">
        <w:rPr>
          <w:kern w:val="28"/>
          <w:lang w:val="uk-UA"/>
        </w:rPr>
        <w:t>”</w:t>
      </w:r>
      <w:r w:rsidRPr="00F25571">
        <w:rPr>
          <w:kern w:val="28"/>
        </w:rPr>
        <w:t xml:space="preserve">: становление режима, попытки его модификации, причины краха.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 Восточная Европа между Гитлером и Сталиным. 1939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 xml:space="preserve">1941 гг.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1999.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 Восточная Европа: контуры коммунистической модели развития.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 Восточная Европа на историческом переломе (Очерки револю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цион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ных преобразований 1989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 xml:space="preserve">1990 гг.).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 Гавел В. Заочный допрос. – М,1991.</w:t>
      </w:r>
    </w:p>
    <w:p w:rsidR="00EB486B" w:rsidRPr="00F25571" w:rsidRDefault="00EB486B" w:rsidP="00C74776">
      <w:pPr>
        <w:pStyle w:val="PlainTex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5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571">
        <w:rPr>
          <w:rFonts w:ascii="Times New Roman" w:hAnsi="Times New Roman" w:cs="Times New Roman"/>
          <w:sz w:val="28"/>
          <w:szCs w:val="28"/>
        </w:rPr>
        <w:t>Гапак С. Образотворче мистецтво українців Чехословачини.</w:t>
      </w:r>
      <w:r w:rsidRPr="00F2557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25571">
        <w:rPr>
          <w:rFonts w:ascii="Times New Roman" w:hAnsi="Times New Roman" w:cs="Times New Roman"/>
          <w:sz w:val="28"/>
          <w:szCs w:val="28"/>
        </w:rPr>
        <w:t>Пряшів</w:t>
      </w:r>
      <w:r w:rsidRPr="00F2557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25571">
        <w:rPr>
          <w:rFonts w:ascii="Times New Roman" w:hAnsi="Times New Roman" w:cs="Times New Roman"/>
          <w:sz w:val="28"/>
          <w:szCs w:val="28"/>
        </w:rPr>
        <w:t xml:space="preserve"> 1975 // «Дружно вперед» , «Дукля».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 Грацианская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H.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H. Словаки. К проблемам этнокультурной истории.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1994.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 Движение Сопротивления в странах Центральной и Юго-Восточной Европы. 1939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 xml:space="preserve">1945 гг.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lang w:val="uk-UA"/>
        </w:rPr>
        <w:t xml:space="preserve"> Дзендзелівський Й. О. Українсько-західнослов’янські лексичні па</w:t>
      </w:r>
      <w:r w:rsidRPr="00F25571">
        <w:rPr>
          <w:lang w:val="uk-UA"/>
        </w:rPr>
        <w:softHyphen/>
        <w:t>ралелі. – К., 1969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 xml:space="preserve"> Дорошенко Д. Слов’янський світ у минулому й сучасному. – Ужгород: Гражда, 2005.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 Досталь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M</w:t>
      </w:r>
      <w:r w:rsidRPr="00F25571">
        <w:rPr>
          <w:kern w:val="28"/>
          <w:lang w:val="uk-UA"/>
        </w:rPr>
        <w:t>. </w:t>
      </w:r>
      <w:r w:rsidRPr="00F25571">
        <w:rPr>
          <w:kern w:val="28"/>
        </w:rPr>
        <w:t>O. Российские слависты-эмигранты в Братиславе. // Сла</w:t>
      </w:r>
      <w:r w:rsidRPr="00F25571">
        <w:rPr>
          <w:kern w:val="28"/>
        </w:rPr>
        <w:softHyphen/>
        <w:t xml:space="preserve">вяноведение.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1993</w:t>
      </w:r>
      <w:r w:rsidRPr="00F25571">
        <w:rPr>
          <w:kern w:val="28"/>
          <w:lang w:val="uk-UA"/>
        </w:rPr>
        <w:t>. –</w:t>
      </w:r>
      <w:r w:rsidRPr="00F25571">
        <w:rPr>
          <w:kern w:val="28"/>
        </w:rPr>
        <w:t xml:space="preserve"> № 4.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6"/>
          <w:kern w:val="28"/>
          <w:lang w:val="uk-UA"/>
        </w:rPr>
      </w:pPr>
      <w:r w:rsidRPr="00F25571">
        <w:rPr>
          <w:spacing w:val="-6"/>
          <w:kern w:val="28"/>
        </w:rPr>
        <w:t xml:space="preserve"> Задорожнюк</w:t>
      </w:r>
      <w:r w:rsidRPr="00F25571">
        <w:rPr>
          <w:spacing w:val="-6"/>
          <w:kern w:val="28"/>
          <w:lang w:val="uk-UA"/>
        </w:rPr>
        <w:t> </w:t>
      </w:r>
      <w:r w:rsidRPr="00F25571">
        <w:rPr>
          <w:spacing w:val="-6"/>
          <w:kern w:val="28"/>
        </w:rPr>
        <w:t>Э.</w:t>
      </w:r>
      <w:r w:rsidRPr="00F25571">
        <w:rPr>
          <w:spacing w:val="-6"/>
          <w:kern w:val="28"/>
          <w:lang w:val="uk-UA"/>
        </w:rPr>
        <w:t> </w:t>
      </w:r>
      <w:r w:rsidRPr="00F25571">
        <w:rPr>
          <w:spacing w:val="-6"/>
          <w:kern w:val="28"/>
        </w:rPr>
        <w:t xml:space="preserve">Г. Социал-демократия в Центральной Европе. </w:t>
      </w:r>
      <w:r w:rsidRPr="00F25571">
        <w:rPr>
          <w:spacing w:val="-6"/>
          <w:kern w:val="28"/>
          <w:lang w:val="uk-UA"/>
        </w:rPr>
        <w:t xml:space="preserve">– </w:t>
      </w:r>
      <w:r w:rsidRPr="00F25571">
        <w:rPr>
          <w:spacing w:val="-6"/>
          <w:kern w:val="28"/>
        </w:rPr>
        <w:t>М., 2000.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4"/>
          <w:kern w:val="28"/>
          <w:lang w:val="uk-UA"/>
        </w:rPr>
      </w:pPr>
      <w:r w:rsidRPr="00F25571">
        <w:rPr>
          <w:spacing w:val="-4"/>
          <w:kern w:val="28"/>
          <w:lang w:val="uk-UA"/>
        </w:rPr>
        <w:t xml:space="preserve">  Закарпаття в енциклопедії українознавства. – Ужгород: Гражда, 2003.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  Историография истории южных и западных славян.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Москва, 1987.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 История культур славянских народов. - Т. l.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M., 2002.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История литератур Восточной Европы после второй мировой войны.- Т.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1,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1945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 xml:space="preserve">1960-е гг.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 xml:space="preserve">М., 1995; </w:t>
      </w:r>
      <w:r w:rsidRPr="00F25571">
        <w:rPr>
          <w:kern w:val="28"/>
          <w:lang w:val="uk-UA"/>
        </w:rPr>
        <w:t>Т</w:t>
      </w:r>
      <w:r w:rsidRPr="00F25571">
        <w:rPr>
          <w:kern w:val="28"/>
        </w:rPr>
        <w:t>. 2,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1970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 xml:space="preserve">1980-е гг.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2001.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 История литератур западных и южных славян. - Т. 1. От истоков до сере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дины XVIII в.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 xml:space="preserve">М., 1997; </w:t>
      </w:r>
      <w:r w:rsidRPr="00F25571">
        <w:rPr>
          <w:kern w:val="28"/>
          <w:lang w:val="uk-UA"/>
        </w:rPr>
        <w:t>Т</w:t>
      </w:r>
      <w:r w:rsidRPr="00F25571">
        <w:rPr>
          <w:kern w:val="28"/>
        </w:rPr>
        <w:t xml:space="preserve">. 2. Формирование и развитие литератур Нового времени. Вторая половина XVIII-80-e годы XIX века.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 xml:space="preserve">М., 1997; </w:t>
      </w:r>
      <w:r w:rsidRPr="00F25571">
        <w:rPr>
          <w:kern w:val="28"/>
          <w:lang w:val="uk-UA"/>
        </w:rPr>
        <w:t>Т</w:t>
      </w:r>
      <w:r w:rsidRPr="00F25571">
        <w:rPr>
          <w:kern w:val="28"/>
        </w:rPr>
        <w:t>. 3. Литература конца XIX</w:t>
      </w:r>
      <w:r w:rsidRPr="00F25571">
        <w:rPr>
          <w:kern w:val="28"/>
          <w:lang w:val="uk-UA"/>
        </w:rPr>
        <w:t xml:space="preserve"> – </w:t>
      </w:r>
      <w:r w:rsidRPr="00F25571">
        <w:rPr>
          <w:kern w:val="28"/>
        </w:rPr>
        <w:t>первой половины XX века (1890-е годы</w:t>
      </w:r>
      <w:r w:rsidRPr="00F25571">
        <w:rPr>
          <w:kern w:val="28"/>
          <w:lang w:val="uk-UA"/>
        </w:rPr>
        <w:t xml:space="preserve"> – </w:t>
      </w:r>
      <w:r w:rsidRPr="00F25571">
        <w:rPr>
          <w:kern w:val="28"/>
        </w:rPr>
        <w:t xml:space="preserve">1945 год ).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M., 2001</w:t>
      </w:r>
      <w:r w:rsidRPr="00F25571">
        <w:rPr>
          <w:kern w:val="28"/>
          <w:lang w:val="uk-UA"/>
        </w:rPr>
        <w:t>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  <w:lang w:val="uk-UA"/>
        </w:rPr>
        <w:t xml:space="preserve"> Історія світової культури. – Київ, </w:t>
      </w:r>
      <w:r w:rsidRPr="00F25571">
        <w:rPr>
          <w:kern w:val="28"/>
        </w:rPr>
        <w:t>1997.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История славянских языков.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История словацкой литературы.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1970.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10"/>
          <w:kern w:val="28"/>
        </w:rPr>
      </w:pPr>
      <w:r w:rsidRPr="00F25571">
        <w:rPr>
          <w:spacing w:val="-10"/>
          <w:kern w:val="28"/>
        </w:rPr>
        <w:t xml:space="preserve">История стран Центральной и Юго-Восточной Европы XX века. </w:t>
      </w:r>
      <w:r w:rsidRPr="00F25571">
        <w:rPr>
          <w:spacing w:val="-10"/>
          <w:kern w:val="28"/>
          <w:lang w:val="uk-UA"/>
        </w:rPr>
        <w:t xml:space="preserve">– </w:t>
      </w:r>
      <w:r w:rsidRPr="00F25571">
        <w:rPr>
          <w:spacing w:val="-10"/>
          <w:kern w:val="28"/>
        </w:rPr>
        <w:t>М., 1997.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История южных и западных славян.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 xml:space="preserve">М., 1988.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Т. 1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>Истрин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А. 1100 лет славянской азбуки.</w:t>
      </w:r>
      <w:r w:rsidRPr="00F25571">
        <w:rPr>
          <w:kern w:val="28"/>
          <w:lang w:val="uk-UA"/>
        </w:rPr>
        <w:t>– Москва, 1988.</w:t>
      </w:r>
    </w:p>
    <w:p w:rsidR="00EB486B" w:rsidRPr="00F25571" w:rsidRDefault="00EB486B" w:rsidP="00C74776">
      <w:pPr>
        <w:numPr>
          <w:ilvl w:val="0"/>
          <w:numId w:val="5"/>
        </w:numPr>
        <w:shd w:val="clear" w:color="auto" w:fill="FFFFFF"/>
        <w:rPr>
          <w:kern w:val="28"/>
          <w:lang w:val="uk-UA"/>
        </w:rPr>
      </w:pPr>
      <w:r w:rsidRPr="00F25571">
        <w:rPr>
          <w:kern w:val="28"/>
          <w:lang w:val="uk-UA"/>
        </w:rPr>
        <w:t>Кизченко А. Ф. Напередодні трагедії: З історії зовнішньої політики Чехо</w:t>
      </w:r>
      <w:r w:rsidRPr="00F25571">
        <w:rPr>
          <w:kern w:val="28"/>
          <w:lang w:val="uk-UA"/>
        </w:rPr>
        <w:softHyphen/>
        <w:t xml:space="preserve">словаччини (1935–1938 </w:t>
      </w:r>
      <w:r w:rsidRPr="00F25571">
        <w:rPr>
          <w:kern w:val="28"/>
        </w:rPr>
        <w:t>pp</w:t>
      </w:r>
      <w:r w:rsidRPr="00F25571">
        <w:rPr>
          <w:kern w:val="28"/>
          <w:lang w:val="uk-UA"/>
        </w:rPr>
        <w:t xml:space="preserve">.). – </w:t>
      </w:r>
      <w:r w:rsidRPr="00F25571">
        <w:rPr>
          <w:kern w:val="28"/>
        </w:rPr>
        <w:t>K</w:t>
      </w:r>
      <w:r w:rsidRPr="00F25571">
        <w:rPr>
          <w:kern w:val="28"/>
          <w:lang w:val="uk-UA"/>
        </w:rPr>
        <w:t>., 1971.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4"/>
          <w:kern w:val="28"/>
        </w:rPr>
      </w:pPr>
      <w:r w:rsidRPr="00F25571">
        <w:rPr>
          <w:spacing w:val="-6"/>
          <w:kern w:val="28"/>
        </w:rPr>
        <w:t>Кишкин</w:t>
      </w:r>
      <w:r w:rsidRPr="00F25571">
        <w:rPr>
          <w:spacing w:val="-6"/>
          <w:kern w:val="28"/>
          <w:lang w:val="uk-UA"/>
        </w:rPr>
        <w:t> </w:t>
      </w:r>
      <w:r w:rsidRPr="00F25571">
        <w:rPr>
          <w:spacing w:val="-6"/>
          <w:kern w:val="28"/>
        </w:rPr>
        <w:t>Л.</w:t>
      </w:r>
      <w:r w:rsidRPr="00F25571">
        <w:rPr>
          <w:spacing w:val="-6"/>
          <w:kern w:val="28"/>
          <w:lang w:val="uk-UA"/>
        </w:rPr>
        <w:t> </w:t>
      </w:r>
      <w:r w:rsidRPr="00F25571">
        <w:rPr>
          <w:spacing w:val="-6"/>
          <w:kern w:val="28"/>
        </w:rPr>
        <w:t>С. Пушкин и словацкая литература // Пушкин и мир славян</w:t>
      </w:r>
      <w:r w:rsidRPr="00F25571">
        <w:rPr>
          <w:spacing w:val="-6"/>
          <w:kern w:val="28"/>
          <w:lang w:val="uk-UA"/>
        </w:rPr>
        <w:softHyphen/>
      </w:r>
      <w:r w:rsidRPr="00F25571">
        <w:rPr>
          <w:spacing w:val="-6"/>
          <w:kern w:val="28"/>
          <w:lang w:val="uk-UA"/>
        </w:rPr>
        <w:softHyphen/>
      </w:r>
      <w:r w:rsidRPr="00F25571">
        <w:rPr>
          <w:spacing w:val="-6"/>
          <w:kern w:val="28"/>
          <w:lang w:val="uk-UA"/>
        </w:rPr>
        <w:softHyphen/>
      </w:r>
      <w:r w:rsidRPr="00F25571">
        <w:rPr>
          <w:spacing w:val="-4"/>
          <w:kern w:val="28"/>
        </w:rPr>
        <w:t xml:space="preserve">ской культуры (К 200-летию со дня рождения поэта). </w:t>
      </w:r>
      <w:r w:rsidRPr="00F25571">
        <w:rPr>
          <w:spacing w:val="-4"/>
          <w:kern w:val="28"/>
          <w:lang w:val="uk-UA"/>
        </w:rPr>
        <w:t xml:space="preserve">– </w:t>
      </w:r>
      <w:r w:rsidRPr="00F25571">
        <w:rPr>
          <w:spacing w:val="-4"/>
          <w:kern w:val="28"/>
        </w:rPr>
        <w:t>М., 2000.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Клеванский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А.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Х. Чехословацкие интернационалисты и проданный кор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пус. Чехословацкие политические организации и воинские фор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мирования в России. 1914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 xml:space="preserve">1921.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1965.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Конфликты в условиях системных изменений в странах Восточной Евро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пы.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1994.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Коровицына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H.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B. Агония соцмодернизации. Судьба двух поколений двух европейских наций.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1993.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Коровицына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Н.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 Среднее поколение в социокультурной динамике Вос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точной Европы второй половины XX века.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1999.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Королюк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Д. Славяне и восточные романцы в эпоху раннего средне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ве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ковья.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Москва, 1985.</w:t>
      </w:r>
    </w:p>
    <w:p w:rsidR="00EB486B" w:rsidRPr="00F25571" w:rsidRDefault="00EB486B" w:rsidP="00C74776">
      <w:pPr>
        <w:numPr>
          <w:ilvl w:val="0"/>
          <w:numId w:val="5"/>
        </w:numPr>
        <w:shd w:val="clear" w:color="auto" w:fill="FFFFFF"/>
        <w:rPr>
          <w:kern w:val="28"/>
        </w:rPr>
      </w:pPr>
      <w:r w:rsidRPr="00F25571">
        <w:rPr>
          <w:kern w:val="28"/>
        </w:rPr>
        <w:t>Крал</w:t>
      </w:r>
      <w:r w:rsidRPr="00F25571">
        <w:rPr>
          <w:kern w:val="28"/>
          <w:lang w:val="uk-UA"/>
        </w:rPr>
        <w:t xml:space="preserve"> В. </w:t>
      </w:r>
      <w:r w:rsidRPr="00F25571">
        <w:rPr>
          <w:kern w:val="28"/>
        </w:rPr>
        <w:t xml:space="preserve">Дни, которые потрясли Чехословакию.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1980.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>Крал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 План “Зет</w:t>
      </w:r>
      <w:r w:rsidRPr="00F25571">
        <w:rPr>
          <w:kern w:val="28"/>
          <w:lang w:val="uk-UA"/>
        </w:rPr>
        <w:t>”</w:t>
      </w:r>
      <w:r w:rsidRPr="00F25571">
        <w:rPr>
          <w:kern w:val="28"/>
        </w:rPr>
        <w:t xml:space="preserve">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</w:t>
      </w:r>
      <w:r w:rsidRPr="00F25571">
        <w:rPr>
          <w:kern w:val="28"/>
          <w:lang w:val="uk-UA"/>
        </w:rPr>
        <w:t>.,</w:t>
      </w:r>
      <w:r w:rsidRPr="00F25571">
        <w:rPr>
          <w:kern w:val="28"/>
        </w:rPr>
        <w:t xml:space="preserve"> 1978</w:t>
      </w:r>
      <w:r w:rsidRPr="00F25571">
        <w:rPr>
          <w:kern w:val="28"/>
          <w:lang w:val="uk-UA"/>
        </w:rPr>
        <w:t>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Краткая история Чехословакии. С древнейших времен до наших дней.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1988.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Краткая история Венгрии. С древнейших времен до наших дней.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Кузьмин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М.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Н. Школа и образование в Чехословакии (конец XVIII</w:t>
      </w:r>
      <w:r w:rsidRPr="00F25571">
        <w:rPr>
          <w:kern w:val="28"/>
          <w:lang w:val="uk-UA"/>
        </w:rPr>
        <w:t xml:space="preserve"> – </w:t>
      </w:r>
      <w:r w:rsidRPr="00F25571">
        <w:rPr>
          <w:kern w:val="28"/>
        </w:rPr>
        <w:t>30-е годы XIX в.)</w:t>
      </w:r>
      <w:r w:rsidRPr="00F25571">
        <w:rPr>
          <w:kern w:val="28"/>
          <w:lang w:val="uk-UA"/>
        </w:rPr>
        <w:t>.</w:t>
      </w:r>
      <w:r w:rsidRPr="00F25571">
        <w:rPr>
          <w:kern w:val="28"/>
        </w:rPr>
        <w:t xml:space="preserve">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1971.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Кулаковский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П</w:t>
      </w:r>
      <w:r w:rsidRPr="00F25571">
        <w:rPr>
          <w:kern w:val="28"/>
          <w:lang w:val="uk-UA"/>
        </w:rPr>
        <w:t>. </w:t>
      </w:r>
      <w:r w:rsidRPr="00F25571">
        <w:rPr>
          <w:kern w:val="28"/>
        </w:rPr>
        <w:t xml:space="preserve">А. Памяти Павла Шафарика.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СПб., 1895.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Культура народов Центральной и Юго-Восточной Европы в эпоху Про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свещения.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1988.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4"/>
          <w:kern w:val="28"/>
        </w:rPr>
      </w:pPr>
      <w:r w:rsidRPr="00F25571">
        <w:rPr>
          <w:spacing w:val="-4"/>
          <w:kern w:val="28"/>
        </w:rPr>
        <w:t>Лавров</w:t>
      </w:r>
      <w:r w:rsidRPr="00F25571">
        <w:rPr>
          <w:spacing w:val="-4"/>
          <w:kern w:val="28"/>
          <w:lang w:val="uk-UA"/>
        </w:rPr>
        <w:t> </w:t>
      </w:r>
      <w:r w:rsidRPr="00F25571">
        <w:rPr>
          <w:spacing w:val="-4"/>
          <w:kern w:val="28"/>
        </w:rPr>
        <w:t>П</w:t>
      </w:r>
      <w:r w:rsidRPr="00F25571">
        <w:rPr>
          <w:spacing w:val="-4"/>
          <w:kern w:val="28"/>
          <w:lang w:val="uk-UA"/>
        </w:rPr>
        <w:t>. </w:t>
      </w:r>
      <w:r w:rsidRPr="00F25571">
        <w:rPr>
          <w:spacing w:val="-4"/>
          <w:kern w:val="28"/>
        </w:rPr>
        <w:t>А. Жизнь и ученая деятельность П.</w:t>
      </w:r>
      <w:r w:rsidRPr="00F25571">
        <w:rPr>
          <w:spacing w:val="-4"/>
          <w:kern w:val="28"/>
          <w:lang w:val="uk-UA"/>
        </w:rPr>
        <w:t> </w:t>
      </w:r>
      <w:r w:rsidRPr="00F25571">
        <w:rPr>
          <w:spacing w:val="-4"/>
          <w:kern w:val="28"/>
        </w:rPr>
        <w:t>Й.</w:t>
      </w:r>
      <w:r w:rsidRPr="00F25571">
        <w:rPr>
          <w:spacing w:val="-4"/>
          <w:kern w:val="28"/>
          <w:lang w:val="uk-UA"/>
        </w:rPr>
        <w:t> </w:t>
      </w:r>
      <w:r w:rsidRPr="00F25571">
        <w:rPr>
          <w:spacing w:val="-4"/>
          <w:kern w:val="28"/>
        </w:rPr>
        <w:t xml:space="preserve">Шафарика. </w:t>
      </w:r>
      <w:r w:rsidRPr="00F25571">
        <w:rPr>
          <w:spacing w:val="-4"/>
          <w:kern w:val="28"/>
          <w:lang w:val="uk-UA"/>
        </w:rPr>
        <w:t xml:space="preserve">– </w:t>
      </w:r>
      <w:r w:rsidRPr="00F25571">
        <w:rPr>
          <w:spacing w:val="-4"/>
          <w:kern w:val="28"/>
        </w:rPr>
        <w:t>М., 1897.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Левый поворот и левые партии в странах Центральной и Восточной Европы.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1998.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Литература славянских и балканских народов конца XIX-начала XX ве</w:t>
      </w:r>
      <w:r w:rsidRPr="00F25571">
        <w:rPr>
          <w:kern w:val="28"/>
          <w:lang w:val="uk-UA"/>
        </w:rPr>
        <w:softHyphen/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ков. Реализм и другие течения.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1976.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Лифанов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К.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 Язык духовной культуры словацких католиков XVI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>XVIII вв. в кодификации А.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Бернолака.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2000.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4"/>
          <w:kern w:val="28"/>
        </w:rPr>
      </w:pPr>
      <w:r w:rsidRPr="00F25571">
        <w:rPr>
          <w:spacing w:val="-4"/>
          <w:kern w:val="28"/>
        </w:rPr>
        <w:t xml:space="preserve">Людовит Штур и его время. (К 175-летию со дня рождения). </w:t>
      </w:r>
      <w:r w:rsidRPr="00F25571">
        <w:rPr>
          <w:spacing w:val="-4"/>
          <w:kern w:val="28"/>
          <w:lang w:val="uk-UA"/>
        </w:rPr>
        <w:t xml:space="preserve">– </w:t>
      </w:r>
      <w:r w:rsidRPr="00F25571">
        <w:rPr>
          <w:spacing w:val="-4"/>
          <w:kern w:val="28"/>
        </w:rPr>
        <w:t>М., 1992.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Марьина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 Крестьянство в революциях 40-х годов в странах Цен</w:t>
      </w:r>
      <w:r w:rsidRPr="00F25571">
        <w:rPr>
          <w:kern w:val="28"/>
        </w:rPr>
        <w:softHyphen/>
        <w:t xml:space="preserve">тральной и Юго-Восточной Европы.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1984.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Марьина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 Словацкое национальное восстание 1944 года в после</w:t>
      </w:r>
      <w:r w:rsidRPr="00F25571">
        <w:rPr>
          <w:kern w:val="28"/>
        </w:rPr>
        <w:softHyphen/>
        <w:t xml:space="preserve">военной историографии. // Славяноведение.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1999</w:t>
      </w:r>
      <w:r w:rsidRPr="00F25571">
        <w:rPr>
          <w:kern w:val="28"/>
          <w:lang w:val="uk-UA"/>
        </w:rPr>
        <w:t>. –</w:t>
      </w:r>
      <w:r w:rsidRPr="00F25571">
        <w:rPr>
          <w:kern w:val="28"/>
        </w:rPr>
        <w:t xml:space="preserve"> № 6.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Марьина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B</w:t>
      </w:r>
      <w:r w:rsidRPr="00F25571">
        <w:rPr>
          <w:kern w:val="28"/>
          <w:lang w:val="uk-UA"/>
        </w:rPr>
        <w:t>. В</w:t>
      </w:r>
      <w:r w:rsidRPr="00F25571">
        <w:rPr>
          <w:kern w:val="28"/>
        </w:rPr>
        <w:t xml:space="preserve">. Чехословакия: от многонационального к </w:t>
      </w:r>
      <w:r w:rsidRPr="00F25571">
        <w:rPr>
          <w:spacing w:val="-8"/>
          <w:kern w:val="28"/>
        </w:rPr>
        <w:t>двунациональ</w:t>
      </w:r>
      <w:r w:rsidRPr="00F25571">
        <w:rPr>
          <w:spacing w:val="-8"/>
          <w:kern w:val="28"/>
        </w:rPr>
        <w:softHyphen/>
        <w:t>ному государству. 1944</w:t>
      </w:r>
      <w:r w:rsidRPr="00F25571">
        <w:rPr>
          <w:spacing w:val="-8"/>
          <w:kern w:val="28"/>
          <w:lang w:val="uk-UA"/>
        </w:rPr>
        <w:t>-</w:t>
      </w:r>
      <w:r w:rsidRPr="00F25571">
        <w:rPr>
          <w:spacing w:val="-8"/>
          <w:kern w:val="28"/>
        </w:rPr>
        <w:t xml:space="preserve">1948 годы // Славяноведение. </w:t>
      </w:r>
      <w:r w:rsidRPr="00F25571">
        <w:rPr>
          <w:spacing w:val="-8"/>
          <w:kern w:val="28"/>
          <w:lang w:val="uk-UA"/>
        </w:rPr>
        <w:t xml:space="preserve">– </w:t>
      </w:r>
      <w:r w:rsidRPr="00F25571">
        <w:rPr>
          <w:spacing w:val="-8"/>
          <w:kern w:val="28"/>
        </w:rPr>
        <w:t>2001</w:t>
      </w:r>
      <w:r w:rsidRPr="00F25571">
        <w:rPr>
          <w:spacing w:val="-8"/>
          <w:kern w:val="28"/>
          <w:lang w:val="uk-UA"/>
        </w:rPr>
        <w:t>. –</w:t>
      </w:r>
      <w:r w:rsidRPr="00F25571">
        <w:rPr>
          <w:spacing w:val="-8"/>
          <w:kern w:val="28"/>
        </w:rPr>
        <w:t xml:space="preserve"> № 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Марьина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 Чехословацкая, чешская и словацкая историография до и после “бархатной революции</w:t>
      </w:r>
      <w:r w:rsidRPr="00F25571">
        <w:rPr>
          <w:kern w:val="28"/>
          <w:lang w:val="uk-UA"/>
        </w:rPr>
        <w:t>”</w:t>
      </w:r>
      <w:r w:rsidRPr="00F25571">
        <w:rPr>
          <w:kern w:val="28"/>
        </w:rPr>
        <w:t xml:space="preserve"> 1989 г. // Новая и новейшая ис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тория.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2002. № 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Матвеев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Г.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Ф. “Третий путь?</w:t>
      </w:r>
      <w:r w:rsidRPr="00F25571">
        <w:rPr>
          <w:kern w:val="28"/>
          <w:lang w:val="uk-UA"/>
        </w:rPr>
        <w:t>”</w:t>
      </w:r>
      <w:r w:rsidRPr="00F25571">
        <w:rPr>
          <w:kern w:val="28"/>
        </w:rPr>
        <w:t xml:space="preserve"> Идеология аграризма в Польше и Че</w:t>
      </w:r>
      <w:r w:rsidRPr="00F25571">
        <w:rPr>
          <w:kern w:val="28"/>
        </w:rPr>
        <w:softHyphen/>
        <w:t>хо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сло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вакии в межвоенный период.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Международные отношения и страны Центральной и Юго-Восточной Ев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ропы в начале Второй мировой войны (сентябрь 1939</w:t>
      </w:r>
      <w:r w:rsidRPr="00F25571">
        <w:rPr>
          <w:kern w:val="28"/>
          <w:lang w:val="uk-UA"/>
        </w:rPr>
        <w:t xml:space="preserve"> – </w:t>
      </w:r>
      <w:r w:rsidRPr="00F25571">
        <w:rPr>
          <w:kern w:val="28"/>
        </w:rPr>
        <w:t xml:space="preserve">август 1940).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1990.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Международные отношения и страны Центральной и Юго-Восточной Ев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ропы в период фашистской агрессии на Балканах и подго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тов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ки напа</w:t>
      </w:r>
      <w:r w:rsidRPr="00F25571">
        <w:rPr>
          <w:kern w:val="28"/>
        </w:rPr>
        <w:softHyphen/>
        <w:t xml:space="preserve">дения на СССР (сентябрь 1940-июнь 1941).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2002.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Милан Растислав Штефаник. Новый взгляд.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Мартин, 2002.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>Млинарж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3. Мороз ударил из Кремля.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1992</w:t>
      </w:r>
      <w:r w:rsidRPr="00F25571">
        <w:rPr>
          <w:kern w:val="28"/>
          <w:lang w:val="uk-UA"/>
        </w:rPr>
        <w:t>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>Мольнар М. Словаки і українці</w:t>
      </w:r>
      <w:r w:rsidRPr="00F25571">
        <w:rPr>
          <w:color w:val="000000"/>
        </w:rPr>
        <w:t>: Причинки до словацько-ук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ра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їн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ських лі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тературних взаємин.</w:t>
      </w:r>
      <w:r w:rsidRPr="00F25571">
        <w:rPr>
          <w:kern w:val="28"/>
          <w:lang w:val="uk-UA"/>
        </w:rPr>
        <w:t xml:space="preserve"> – Братислава, </w:t>
      </w:r>
      <w:r w:rsidRPr="00F25571">
        <w:rPr>
          <w:color w:val="000000"/>
        </w:rPr>
        <w:t>1965</w:t>
      </w:r>
      <w:r w:rsidRPr="00F25571">
        <w:rPr>
          <w:color w:val="000000"/>
          <w:lang w:val="uk-UA"/>
        </w:rPr>
        <w:t>.</w:t>
      </w:r>
      <w:r w:rsidRPr="00F25571">
        <w:rPr>
          <w:color w:val="000000"/>
        </w:rPr>
        <w:t xml:space="preserve"> 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>Мольнар М. Зустрічі культур</w:t>
      </w:r>
      <w:r w:rsidRPr="00F25571">
        <w:rPr>
          <w:color w:val="000000"/>
        </w:rPr>
        <w:t xml:space="preserve">: </w:t>
      </w:r>
      <w:r w:rsidRPr="00F25571">
        <w:rPr>
          <w:color w:val="000000"/>
          <w:lang w:val="uk-UA"/>
        </w:rPr>
        <w:t>З</w:t>
      </w:r>
      <w:r w:rsidRPr="00F25571">
        <w:rPr>
          <w:color w:val="000000"/>
        </w:rPr>
        <w:t xml:space="preserve"> чехословацько-українсь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ких вза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є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мо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від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но</w:t>
      </w:r>
      <w:r w:rsidRPr="00F25571">
        <w:rPr>
          <w:color w:val="000000"/>
          <w:lang w:val="uk-UA"/>
        </w:rPr>
        <w:softHyphen/>
      </w:r>
      <w:r w:rsidRPr="00F25571">
        <w:rPr>
          <w:color w:val="000000"/>
        </w:rPr>
        <w:t>син.</w:t>
      </w:r>
      <w:r w:rsidRPr="00F25571">
        <w:rPr>
          <w:kern w:val="28"/>
          <w:lang w:val="uk-UA"/>
        </w:rPr>
        <w:t xml:space="preserve"> – Братислава, </w:t>
      </w:r>
      <w:r w:rsidRPr="00F25571">
        <w:rPr>
          <w:color w:val="000000"/>
        </w:rPr>
        <w:t>1980</w:t>
      </w:r>
      <w:r w:rsidRPr="00F25571">
        <w:rPr>
          <w:color w:val="000000"/>
          <w:lang w:val="uk-UA"/>
        </w:rPr>
        <w:t>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Народные и национальные фронты в антифашистской освободи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тель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ной войне, в революциях 40-х гг.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1986.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Национальный вопрос в Восточной Европе. Прошлое и настоящее.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1995.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Нация и национальный вопрос в странах Центральной и Юго-Во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сточ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ной Европы во второй половине XIX</w:t>
      </w:r>
      <w:r w:rsidRPr="00F25571">
        <w:rPr>
          <w:kern w:val="28"/>
          <w:lang w:val="uk-UA"/>
        </w:rPr>
        <w:t xml:space="preserve"> –</w:t>
      </w:r>
      <w:r w:rsidRPr="00F25571">
        <w:rPr>
          <w:kern w:val="28"/>
        </w:rPr>
        <w:t xml:space="preserve"> начале XX века.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1991.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4"/>
          <w:kern w:val="28"/>
        </w:rPr>
      </w:pPr>
      <w:r w:rsidRPr="00F25571">
        <w:rPr>
          <w:spacing w:val="-4"/>
          <w:kern w:val="28"/>
        </w:rPr>
        <w:t>Ненашева</w:t>
      </w:r>
      <w:r w:rsidRPr="00F25571">
        <w:rPr>
          <w:spacing w:val="-4"/>
          <w:kern w:val="28"/>
          <w:lang w:val="uk-UA"/>
        </w:rPr>
        <w:t> </w:t>
      </w:r>
      <w:r w:rsidRPr="00F25571">
        <w:rPr>
          <w:spacing w:val="-4"/>
          <w:kern w:val="28"/>
        </w:rPr>
        <w:t>З.</w:t>
      </w:r>
      <w:r w:rsidRPr="00F25571">
        <w:rPr>
          <w:spacing w:val="-4"/>
          <w:kern w:val="28"/>
          <w:lang w:val="uk-UA"/>
        </w:rPr>
        <w:t> </w:t>
      </w:r>
      <w:r w:rsidRPr="00F25571">
        <w:rPr>
          <w:spacing w:val="-4"/>
          <w:kern w:val="28"/>
        </w:rPr>
        <w:t>С. Идейно-политическая борьба в Чехии и Словакии в на</w:t>
      </w:r>
      <w:r w:rsidRPr="00F25571">
        <w:rPr>
          <w:spacing w:val="-4"/>
          <w:kern w:val="28"/>
          <w:lang w:val="uk-UA"/>
        </w:rPr>
        <w:softHyphen/>
      </w:r>
      <w:r w:rsidRPr="00F25571">
        <w:rPr>
          <w:spacing w:val="-4"/>
          <w:kern w:val="28"/>
        </w:rPr>
        <w:t>ча</w:t>
      </w:r>
      <w:r w:rsidRPr="00F25571">
        <w:rPr>
          <w:spacing w:val="-4"/>
          <w:kern w:val="28"/>
          <w:lang w:val="uk-UA"/>
        </w:rPr>
        <w:softHyphen/>
      </w:r>
      <w:r w:rsidRPr="00F25571">
        <w:rPr>
          <w:spacing w:val="-4"/>
          <w:kern w:val="28"/>
        </w:rPr>
        <w:t>ле XX века. Чехи, словаки и неославизм, 1898</w:t>
      </w:r>
      <w:r w:rsidRPr="00F25571">
        <w:rPr>
          <w:spacing w:val="-4"/>
          <w:kern w:val="28"/>
          <w:lang w:val="uk-UA"/>
        </w:rPr>
        <w:t>-</w:t>
      </w:r>
      <w:r w:rsidRPr="00F25571">
        <w:rPr>
          <w:spacing w:val="-4"/>
          <w:kern w:val="28"/>
        </w:rPr>
        <w:t xml:space="preserve">1914. </w:t>
      </w:r>
      <w:r w:rsidRPr="00F25571">
        <w:rPr>
          <w:spacing w:val="-4"/>
          <w:kern w:val="28"/>
          <w:lang w:val="uk-UA"/>
        </w:rPr>
        <w:t xml:space="preserve">– </w:t>
      </w:r>
      <w:r w:rsidRPr="00F25571">
        <w:rPr>
          <w:spacing w:val="-4"/>
          <w:kern w:val="28"/>
        </w:rPr>
        <w:t>М., 1984.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Общественное сознание и социальная трансформация в странах Вос</w:t>
      </w:r>
      <w:r w:rsidRPr="00F25571">
        <w:rPr>
          <w:kern w:val="28"/>
        </w:rPr>
        <w:softHyphen/>
        <w:t xml:space="preserve">точной Европы.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1996.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Общественно-политические движения в Центральной Европе в XIX</w:t>
      </w:r>
      <w:r w:rsidRPr="00F25571">
        <w:rPr>
          <w:kern w:val="28"/>
          <w:lang w:val="uk-UA"/>
        </w:rPr>
        <w:t xml:space="preserve"> –</w:t>
      </w:r>
      <w:r w:rsidRPr="00F25571">
        <w:rPr>
          <w:kern w:val="28"/>
        </w:rPr>
        <w:t xml:space="preserve">начале XX в.: Сборник статей и материалов.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1974.</w:t>
      </w:r>
    </w:p>
    <w:p w:rsidR="00EB486B" w:rsidRPr="00F25571" w:rsidRDefault="00EB486B" w:rsidP="00C74776">
      <w:pPr>
        <w:pStyle w:val="PlainTex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5571">
        <w:rPr>
          <w:rFonts w:ascii="Times New Roman" w:hAnsi="Times New Roman" w:cs="Times New Roman"/>
          <w:sz w:val="28"/>
          <w:szCs w:val="28"/>
        </w:rPr>
        <w:t>Онишкевич М. Словацько-українські мовні зв</w:t>
      </w:r>
      <w:r w:rsidRPr="00F2557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25571">
        <w:rPr>
          <w:rFonts w:ascii="Times New Roman" w:hAnsi="Times New Roman" w:cs="Times New Roman"/>
          <w:sz w:val="28"/>
          <w:szCs w:val="28"/>
        </w:rPr>
        <w:t>язки. Питання сло</w:t>
      </w:r>
      <w:r w:rsidRPr="00F25571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F25571">
        <w:rPr>
          <w:rFonts w:ascii="Times New Roman" w:hAnsi="Times New Roman" w:cs="Times New Roman"/>
          <w:sz w:val="28"/>
          <w:szCs w:val="28"/>
        </w:rPr>
        <w:t>в</w:t>
      </w:r>
      <w:r w:rsidRPr="00F2557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25571">
        <w:rPr>
          <w:rFonts w:ascii="Times New Roman" w:hAnsi="Times New Roman" w:cs="Times New Roman"/>
          <w:sz w:val="28"/>
          <w:szCs w:val="28"/>
        </w:rPr>
        <w:t>я</w:t>
      </w:r>
      <w:r w:rsidRPr="00F25571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F25571">
        <w:rPr>
          <w:rFonts w:ascii="Times New Roman" w:hAnsi="Times New Roman" w:cs="Times New Roman"/>
          <w:sz w:val="28"/>
          <w:szCs w:val="28"/>
        </w:rPr>
        <w:t>нознавства. –</w:t>
      </w:r>
      <w:r w:rsidRPr="00F25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571">
        <w:rPr>
          <w:rFonts w:ascii="Times New Roman" w:hAnsi="Times New Roman" w:cs="Times New Roman"/>
          <w:sz w:val="28"/>
          <w:szCs w:val="28"/>
        </w:rPr>
        <w:t>Л.,</w:t>
      </w:r>
      <w:r w:rsidRPr="00F25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571">
        <w:rPr>
          <w:rFonts w:ascii="Times New Roman" w:hAnsi="Times New Roman" w:cs="Times New Roman"/>
          <w:sz w:val="28"/>
          <w:szCs w:val="28"/>
        </w:rPr>
        <w:t>1962.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Освободительное движение народов Австрийской империи. Период утверждения капитализма.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Москва, 1981.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Очаги тревоги в Восточной Европе. Драма национальных проти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во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ре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чий.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1994.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Очерки истории культуры славян.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1996.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Павел Йозеф Шафарик. (К 200-летию со дня рождения).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Первая мировая война и проблемы политического переустройства в Центральной и Юго-Восточной Европе.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1991</w:t>
      </w:r>
      <w:r w:rsidRPr="00F25571">
        <w:rPr>
          <w:kern w:val="28"/>
          <w:lang w:val="uk-UA"/>
        </w:rPr>
        <w:t>.</w:t>
      </w:r>
    </w:p>
    <w:p w:rsidR="00EB486B" w:rsidRPr="00F25571" w:rsidRDefault="00EB486B" w:rsidP="00C74776">
      <w:pPr>
        <w:numPr>
          <w:ilvl w:val="0"/>
          <w:numId w:val="5"/>
        </w:numPr>
        <w:shd w:val="clear" w:color="auto" w:fill="FFFFFF"/>
        <w:rPr>
          <w:kern w:val="28"/>
        </w:rPr>
      </w:pPr>
      <w:r w:rsidRPr="00F25571">
        <w:rPr>
          <w:kern w:val="28"/>
        </w:rPr>
        <w:t>Петерс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И.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А. СССР, Чехословакия и европейская политика накануне Мюнхена.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К., 1971.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Погодин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А.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Л. Славянский мир. Политическое и экономическое поло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же</w:t>
      </w:r>
      <w:r w:rsidRPr="00F25571">
        <w:rPr>
          <w:kern w:val="28"/>
          <w:lang w:val="uk-UA"/>
        </w:rPr>
        <w:softHyphen/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ние славянских народов перед войной 1914 г.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Москва, 1915.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Пленники национальной идеи. Политические портреты лидеров Во</w:t>
      </w:r>
      <w:r w:rsidRPr="00F25571">
        <w:rPr>
          <w:kern w:val="28"/>
        </w:rPr>
        <w:softHyphen/>
        <w:t xml:space="preserve">сточной Европы (первая треть XX в.). Сб. статей.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1993.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Политический кризис 1939 г. и страны Центральной и Юго-Во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с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точ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ной Европы.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1989.</w:t>
      </w:r>
    </w:p>
    <w:p w:rsidR="00EB486B" w:rsidRPr="00F25571" w:rsidRDefault="00EB486B" w:rsidP="00C74776">
      <w:pPr>
        <w:numPr>
          <w:ilvl w:val="0"/>
          <w:numId w:val="5"/>
        </w:numPr>
        <w:shd w:val="clear" w:color="auto" w:fill="FFFFFF"/>
        <w:rPr>
          <w:kern w:val="28"/>
        </w:rPr>
      </w:pPr>
      <w:r w:rsidRPr="00F25571">
        <w:rPr>
          <w:kern w:val="28"/>
        </w:rPr>
        <w:t>Политические кризисы и конфликты в странах Восточной Европы в 50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 xml:space="preserve">60-е гг.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1993.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Политические партии и движения в Восточной Европе. Проблемы адап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тации к современным условиям.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1994.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Политические системы в странах Центральной и Юго-Восточной Ев</w:t>
      </w:r>
      <w:r w:rsidRPr="00F25571">
        <w:rPr>
          <w:kern w:val="28"/>
        </w:rPr>
        <w:softHyphen/>
        <w:t>ропы, 1917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 xml:space="preserve">1929.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1998.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Политические системы СССР и стран Восточной Европы, 20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 xml:space="preserve">60-е годы.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Поп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И.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И. Чехословакия 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 xml:space="preserve"> Советский Союз. 1941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 xml:space="preserve">1948 гг.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1990.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Постреволюционная Восточная Европа. Экономические ориентиры и политические коллизии.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>Прасолов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С</w:t>
      </w:r>
      <w:r w:rsidRPr="00F25571">
        <w:rPr>
          <w:kern w:val="28"/>
          <w:lang w:val="uk-UA"/>
        </w:rPr>
        <w:t>. </w:t>
      </w:r>
      <w:r w:rsidRPr="00F25571">
        <w:rPr>
          <w:kern w:val="28"/>
        </w:rPr>
        <w:t xml:space="preserve">И. Чехословакия в европейской политике. </w:t>
      </w:r>
      <w:r w:rsidRPr="00F25571">
        <w:rPr>
          <w:kern w:val="28"/>
          <w:lang w:val="uk-UA"/>
        </w:rPr>
        <w:t>(</w:t>
      </w:r>
      <w:r w:rsidRPr="00F25571">
        <w:rPr>
          <w:kern w:val="28"/>
        </w:rPr>
        <w:t>1935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>1938 гг.</w:t>
      </w:r>
      <w:r w:rsidRPr="00F25571">
        <w:rPr>
          <w:kern w:val="28"/>
          <w:lang w:val="uk-UA"/>
        </w:rPr>
        <w:t>)</w:t>
      </w:r>
      <w:r w:rsidRPr="00F25571">
        <w:rPr>
          <w:kern w:val="28"/>
        </w:rPr>
        <w:t xml:space="preserve">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 xml:space="preserve">1989. </w:t>
      </w:r>
    </w:p>
    <w:p w:rsidR="00EB486B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 xml:space="preserve">Яровий В. І. Історія західних та південних слов’ян у </w:t>
      </w:r>
      <w:r w:rsidRPr="00F25571">
        <w:rPr>
          <w:kern w:val="28"/>
        </w:rPr>
        <w:t xml:space="preserve">XX ст. Курс </w:t>
      </w:r>
      <w:r w:rsidRPr="00F25571">
        <w:rPr>
          <w:kern w:val="28"/>
          <w:lang w:val="uk-UA"/>
        </w:rPr>
        <w:t xml:space="preserve">лекцій.– Київ, </w:t>
      </w:r>
      <w:r w:rsidRPr="00F25571">
        <w:rPr>
          <w:kern w:val="28"/>
        </w:rPr>
        <w:t>1996</w:t>
      </w:r>
      <w:r w:rsidRPr="00F25571">
        <w:rPr>
          <w:kern w:val="28"/>
          <w:lang w:val="uk-UA"/>
        </w:rPr>
        <w:t>.</w:t>
      </w:r>
    </w:p>
    <w:p w:rsidR="00EB486B" w:rsidRDefault="00EB486B" w:rsidP="00C74776">
      <w:pPr>
        <w:shd w:val="clear" w:color="auto" w:fill="FFFFFF"/>
        <w:rPr>
          <w:b/>
          <w:bCs/>
          <w:spacing w:val="-6"/>
          <w:lang w:val="uk-UA"/>
        </w:rPr>
      </w:pPr>
      <w:r>
        <w:rPr>
          <w:lang w:val="uk-UA"/>
        </w:rPr>
        <w:t xml:space="preserve">     95.</w:t>
      </w:r>
      <w:r w:rsidRPr="00990411">
        <w:rPr>
          <w:lang w:val="uk-UA"/>
        </w:rPr>
        <w:t xml:space="preserve"> </w:t>
      </w:r>
      <w:r>
        <w:rPr>
          <w:lang w:val="uk-UA"/>
        </w:rPr>
        <w:t xml:space="preserve">Юсип-Якимович Ю.В. Історія Словаччини. – Ужгород:Гранда,2009. –                                                                             </w:t>
      </w:r>
      <w:r w:rsidRPr="004E4051">
        <w:rPr>
          <w:b/>
          <w:bCs/>
          <w:spacing w:val="-6"/>
          <w:lang w:val="uk-UA"/>
        </w:rPr>
        <w:t>Допоміжна</w:t>
      </w:r>
      <w:r>
        <w:rPr>
          <w:b/>
          <w:bCs/>
          <w:spacing w:val="-6"/>
          <w:lang w:val="uk-UA"/>
        </w:rPr>
        <w:t xml:space="preserve"> </w:t>
      </w:r>
      <w:r w:rsidRPr="00F325BA">
        <w:rPr>
          <w:b/>
          <w:bCs/>
          <w:spacing w:val="-6"/>
          <w:sz w:val="24"/>
          <w:szCs w:val="24"/>
          <w:lang w:val="uk-UA"/>
        </w:rPr>
        <w:t>література</w:t>
      </w:r>
    </w:p>
    <w:p w:rsidR="00EB486B" w:rsidRDefault="00EB486B" w:rsidP="00C74776">
      <w:pPr>
        <w:shd w:val="clear" w:color="auto" w:fill="FFFFFF"/>
        <w:rPr>
          <w:b/>
          <w:bCs/>
          <w:spacing w:val="-6"/>
          <w:lang w:val="uk-UA"/>
        </w:rPr>
      </w:pP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Потепало</w:t>
      </w:r>
      <w:r w:rsidRPr="00F25571">
        <w:rPr>
          <w:kern w:val="28"/>
          <w:lang w:val="uk-UA"/>
        </w:rPr>
        <w:t>в </w:t>
      </w:r>
      <w:r w:rsidRPr="00F25571">
        <w:rPr>
          <w:kern w:val="28"/>
        </w:rPr>
        <w:t>С.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Г. Путешествие П.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И.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Кеппена по славянским землям. // Из истории русско-славянских литературных связей XIX в.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Л., 1963.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Потепалов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С.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Г. О роли Кеппена в истории русско-славянских куль</w:t>
      </w:r>
      <w:r w:rsidRPr="00F25571">
        <w:rPr>
          <w:kern w:val="28"/>
        </w:rPr>
        <w:softHyphen/>
        <w:t>турных связей в 20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>30-е гг. XIX в. // Вопросы славянского языко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знания. Вып. 6.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1962.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Пыпин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А.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Н., Спасович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В.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Д. Очерк истории славянских литератур.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СПб., 1865; 2-е изд. История славянских литератур. Т. 1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 xml:space="preserve">2.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СПб., 1879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>1881.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Пыпин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А.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Н. Русское славяноведение в XIX столетии. // Вестник Европы.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 xml:space="preserve">1889.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Кн. 7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>9.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Развитие литературы в эпоху формирования наций в странах Цент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раль</w:t>
      </w:r>
      <w:r w:rsidRPr="00F25571">
        <w:rPr>
          <w:kern w:val="28"/>
          <w:lang w:val="uk-UA"/>
        </w:rPr>
        <w:softHyphen/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ной и Юго-Восточной Европы. Романтизм.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1983.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Развитие общественной мысли в странах Центральной и Юго-Вос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точ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ной Европы.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1991.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>Развитие этнического самосознания славянских народов в эпоху ран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не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го средневековья.: В 2 т.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Минск, 1987.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Революции 1989 года в странах Центральной (Восточной) Европы. Взгляд через десятилетие.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2001.</w:t>
      </w:r>
    </w:p>
    <w:p w:rsidR="00EB486B" w:rsidRPr="00F25571" w:rsidRDefault="00EB486B" w:rsidP="00C74776">
      <w:pPr>
        <w:numPr>
          <w:ilvl w:val="0"/>
          <w:numId w:val="5"/>
        </w:numPr>
        <w:rPr>
          <w:lang w:val="uk-UA"/>
        </w:rPr>
      </w:pPr>
      <w:r w:rsidRPr="00F25571">
        <w:rPr>
          <w:lang w:val="uk-UA"/>
        </w:rPr>
        <w:t>Родник златоструйный. Памятники болгар</w:t>
      </w:r>
      <w:r w:rsidRPr="00F25571">
        <w:t>ской литературы</w:t>
      </w:r>
      <w:r w:rsidRPr="00F25571">
        <w:rPr>
          <w:lang w:val="uk-UA"/>
        </w:rPr>
        <w:t xml:space="preserve"> </w:t>
      </w:r>
      <w:r w:rsidRPr="00F25571">
        <w:t>9</w:t>
      </w:r>
      <w:r w:rsidRPr="00F25571">
        <w:rPr>
          <w:lang w:val="uk-UA"/>
        </w:rPr>
        <w:t>–</w:t>
      </w:r>
      <w:r w:rsidRPr="00F25571">
        <w:t>18 веков. – М.: Художественная литера</w:t>
      </w:r>
      <w:r w:rsidRPr="00F25571">
        <w:rPr>
          <w:lang w:val="uk-UA"/>
        </w:rPr>
        <w:t>-</w:t>
      </w:r>
      <w:r w:rsidRPr="00F25571">
        <w:t>тура, 1990.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Рокина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Г.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В. Ян Коллар и Россия: история идеи славянской взаимности в российском обществе первой половины XIX в.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Йошкар-Ола, 1998.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 xml:space="preserve">Рудловчак О. </w:t>
      </w:r>
      <w:r w:rsidRPr="00F25571">
        <w:t>Біля джерел сучасності</w:t>
      </w:r>
      <w:r w:rsidRPr="00F25571">
        <w:rPr>
          <w:lang w:val="uk-UA"/>
        </w:rPr>
        <w:t xml:space="preserve">: Розвідки, статті. – СПВ в Братиславі, Відділ української літератури в Пряшеві, </w:t>
      </w:r>
      <w:r w:rsidRPr="00F25571">
        <w:t>1981.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Серапионова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Е</w:t>
      </w:r>
      <w:r w:rsidRPr="00F25571">
        <w:rPr>
          <w:kern w:val="28"/>
          <w:lang w:val="uk-UA"/>
        </w:rPr>
        <w:t>. </w:t>
      </w:r>
      <w:r w:rsidRPr="00F25571">
        <w:rPr>
          <w:kern w:val="28"/>
        </w:rPr>
        <w:t>Л. Российская эмиграция в Чехословацкой республике (20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 xml:space="preserve">30-е годы).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Сиротинин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 xml:space="preserve">А. Россия и славяне.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СПб., 1913.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Сказания о начале славянской письменности.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Славяноведение в дореволюционной России. Изучение южных и за</w:t>
      </w:r>
      <w:r w:rsidRPr="00F25571">
        <w:rPr>
          <w:kern w:val="28"/>
        </w:rPr>
        <w:softHyphen/>
        <w:t xml:space="preserve">падных славян.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М.,1988.</w:t>
      </w:r>
    </w:p>
    <w:p w:rsidR="00EB486B" w:rsidRPr="00B15E3B" w:rsidRDefault="00EB486B" w:rsidP="00C74776">
      <w:pPr>
        <w:shd w:val="clear" w:color="auto" w:fill="FFFFFF"/>
        <w:jc w:val="center"/>
        <w:rPr>
          <w:b/>
          <w:bCs/>
          <w:spacing w:val="-6"/>
        </w:rPr>
      </w:pPr>
    </w:p>
    <w:p w:rsidR="00EB486B" w:rsidRDefault="00EB486B" w:rsidP="00C74776">
      <w:pPr>
        <w:shd w:val="clear" w:color="auto" w:fill="FFFFFF"/>
        <w:jc w:val="center"/>
        <w:rPr>
          <w:b/>
          <w:bCs/>
          <w:spacing w:val="-6"/>
          <w:lang w:val="uk-UA"/>
        </w:rPr>
      </w:pP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Словацкая литература. От истоков до конца XIX в.</w:t>
      </w:r>
      <w:r w:rsidRPr="00F25571">
        <w:rPr>
          <w:kern w:val="28"/>
          <w:lang w:val="uk-UA"/>
        </w:rPr>
        <w:t xml:space="preserve">: </w:t>
      </w:r>
      <w:r w:rsidRPr="00F25571">
        <w:rPr>
          <w:kern w:val="28"/>
        </w:rPr>
        <w:t xml:space="preserve">Учебник. Часть I. 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Смирнов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Л.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Н. Словацкий литературный язык эпохи национального воз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рождения.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2001.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Социальная структура и политические движения в странах Центральной и Юго-Восточной Европы. Межвоенный период.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 xml:space="preserve">М., 1986. 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>Стерчо П.</w:t>
      </w:r>
      <w:r w:rsidRPr="00F25571">
        <w:rPr>
          <w:kern w:val="28"/>
          <w:lang w:val="uk-UA"/>
        </w:rPr>
        <w:t xml:space="preserve"> </w:t>
      </w:r>
      <w:r w:rsidRPr="00F25571">
        <w:rPr>
          <w:kern w:val="28"/>
        </w:rPr>
        <w:t>Карпато-Укра</w:t>
      </w:r>
      <w:r w:rsidRPr="00F25571">
        <w:rPr>
          <w:kern w:val="28"/>
          <w:lang w:val="uk-UA"/>
        </w:rPr>
        <w:t>ї</w:t>
      </w:r>
      <w:r w:rsidRPr="00F25571">
        <w:rPr>
          <w:kern w:val="28"/>
        </w:rPr>
        <w:t>нська держава. –</w:t>
      </w:r>
      <w:r w:rsidRPr="00F25571">
        <w:rPr>
          <w:kern w:val="28"/>
          <w:lang w:val="uk-UA"/>
        </w:rPr>
        <w:t xml:space="preserve"> Торонто, 1965.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 xml:space="preserve">Теорія та історія світової та вітчизняної культури: Курс лекцій. – Київ, 1992. 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  <w:lang w:val="uk-UA"/>
        </w:rPr>
        <w:t xml:space="preserve">Тоталитаризм. </w:t>
      </w:r>
      <w:r w:rsidRPr="00F25571">
        <w:rPr>
          <w:kern w:val="28"/>
        </w:rPr>
        <w:t xml:space="preserve">Исторический опыт Восточной Европы.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1995.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6"/>
          <w:kern w:val="28"/>
          <w:lang w:val="uk-UA"/>
        </w:rPr>
      </w:pPr>
      <w:r w:rsidRPr="00F25571">
        <w:rPr>
          <w:spacing w:val="-6"/>
          <w:kern w:val="28"/>
        </w:rPr>
        <w:t>Тоталитаризм. Исторический опыт Восточной Европы. “</w:t>
      </w:r>
      <w:r w:rsidRPr="00F25571">
        <w:rPr>
          <w:spacing w:val="-10"/>
          <w:kern w:val="28"/>
        </w:rPr>
        <w:t>Демократичес</w:t>
      </w:r>
      <w:r w:rsidRPr="00F25571">
        <w:rPr>
          <w:spacing w:val="-10"/>
          <w:kern w:val="28"/>
          <w:lang w:val="uk-UA"/>
        </w:rPr>
        <w:softHyphen/>
      </w:r>
      <w:r w:rsidRPr="00F25571">
        <w:rPr>
          <w:spacing w:val="-10"/>
          <w:kern w:val="28"/>
        </w:rPr>
        <w:t>кое интермеццо</w:t>
      </w:r>
      <w:r w:rsidRPr="00F25571">
        <w:rPr>
          <w:spacing w:val="-10"/>
          <w:kern w:val="28"/>
          <w:lang w:val="uk-UA"/>
        </w:rPr>
        <w:t>”</w:t>
      </w:r>
      <w:r w:rsidRPr="00F25571">
        <w:rPr>
          <w:spacing w:val="-10"/>
          <w:kern w:val="28"/>
        </w:rPr>
        <w:t xml:space="preserve"> с коммунистическим финалом 1944</w:t>
      </w:r>
      <w:r w:rsidRPr="00F25571">
        <w:rPr>
          <w:spacing w:val="-10"/>
          <w:kern w:val="28"/>
          <w:lang w:val="uk-UA"/>
        </w:rPr>
        <w:t>-</w:t>
      </w:r>
      <w:r w:rsidRPr="00F25571">
        <w:rPr>
          <w:spacing w:val="-10"/>
          <w:kern w:val="28"/>
        </w:rPr>
        <w:t xml:space="preserve">1948. </w:t>
      </w:r>
      <w:r w:rsidRPr="00F25571">
        <w:rPr>
          <w:spacing w:val="-10"/>
          <w:kern w:val="28"/>
          <w:lang w:val="uk-UA"/>
        </w:rPr>
        <w:t xml:space="preserve">– </w:t>
      </w:r>
      <w:r w:rsidRPr="00F25571">
        <w:rPr>
          <w:spacing w:val="-10"/>
          <w:kern w:val="28"/>
        </w:rPr>
        <w:t>М., 2002.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Февраль 1948 г. Москва и Прага. Взгляд через полвека.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1998.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Фирсов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Е.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Ф. Опыт демократии в ЧСР при Томаше Масарике: коали</w:t>
      </w:r>
      <w:r w:rsidRPr="00F25571">
        <w:rPr>
          <w:kern w:val="28"/>
        </w:rPr>
        <w:softHyphen/>
        <w:t>ционный плюрализм (1928</w:t>
      </w:r>
      <w:r w:rsidRPr="00F25571">
        <w:rPr>
          <w:kern w:val="28"/>
          <w:lang w:val="uk-UA"/>
        </w:rPr>
        <w:t>-</w:t>
      </w:r>
      <w:r w:rsidRPr="00F25571">
        <w:rPr>
          <w:kern w:val="28"/>
        </w:rPr>
        <w:t xml:space="preserve">1934).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1997.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 xml:space="preserve">Формирование этнического самосознания славянских народов в эпоху зрелого феодализма.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1989.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10"/>
          <w:kern w:val="28"/>
          <w:lang w:val="uk-UA"/>
        </w:rPr>
      </w:pPr>
      <w:r w:rsidRPr="00F25571">
        <w:rPr>
          <w:spacing w:val="-10"/>
          <w:kern w:val="28"/>
        </w:rPr>
        <w:t xml:space="preserve">Хрестоматия по истории южных и западных славян: В 2 т. </w:t>
      </w:r>
      <w:r w:rsidRPr="00F25571">
        <w:rPr>
          <w:spacing w:val="-10"/>
          <w:kern w:val="28"/>
          <w:lang w:val="uk-UA"/>
        </w:rPr>
        <w:t xml:space="preserve">– </w:t>
      </w:r>
      <w:r w:rsidRPr="00F25571">
        <w:rPr>
          <w:spacing w:val="-10"/>
          <w:kern w:val="28"/>
        </w:rPr>
        <w:t>Минск, 1987.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Центральная Европа в новое и новейшее время.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1998.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Центральная Европа в поисках новой идентичности.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2000.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Центрально-европейские страны на рубеже XX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>XXI веков. Общест</w:t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>вен</w:t>
      </w:r>
      <w:r w:rsidRPr="00F25571">
        <w:rPr>
          <w:kern w:val="28"/>
          <w:lang w:val="uk-UA"/>
        </w:rPr>
        <w:softHyphen/>
      </w:r>
      <w:r w:rsidRPr="00F25571">
        <w:rPr>
          <w:kern w:val="28"/>
          <w:lang w:val="uk-UA"/>
        </w:rPr>
        <w:softHyphen/>
      </w:r>
      <w:r w:rsidRPr="00F25571">
        <w:rPr>
          <w:kern w:val="28"/>
        </w:rPr>
        <w:t xml:space="preserve">но-политические аспекты развития.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2002.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Человек в контексте культуры. Славянский мир.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1995.</w:t>
      </w:r>
    </w:p>
    <w:p w:rsidR="00EB486B" w:rsidRPr="00F25571" w:rsidRDefault="00EB486B" w:rsidP="00C74776">
      <w:pPr>
        <w:pStyle w:val="PlainTex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571">
        <w:rPr>
          <w:rFonts w:ascii="Times New Roman" w:hAnsi="Times New Roman" w:cs="Times New Roman"/>
          <w:sz w:val="28"/>
          <w:szCs w:val="28"/>
          <w:lang w:val="uk-UA"/>
        </w:rPr>
        <w:t>Шевчук С. Сучасні українсько-словацькі літературні зв’язки 1945-60. – К., 1963.</w:t>
      </w:r>
    </w:p>
    <w:p w:rsidR="00EB486B" w:rsidRPr="00F25571" w:rsidRDefault="00EB486B" w:rsidP="00C74776">
      <w:pPr>
        <w:numPr>
          <w:ilvl w:val="0"/>
          <w:numId w:val="5"/>
        </w:numPr>
        <w:shd w:val="clear" w:color="auto" w:fill="FFFFFF"/>
        <w:rPr>
          <w:spacing w:val="-6"/>
          <w:kern w:val="28"/>
          <w:lang w:val="uk-UA"/>
        </w:rPr>
      </w:pPr>
      <w:r w:rsidRPr="00F25571">
        <w:rPr>
          <w:spacing w:val="-6"/>
          <w:kern w:val="28"/>
        </w:rPr>
        <w:t>Шик</w:t>
      </w:r>
      <w:r w:rsidRPr="00F25571">
        <w:rPr>
          <w:spacing w:val="-6"/>
          <w:kern w:val="28"/>
          <w:lang w:val="uk-UA"/>
        </w:rPr>
        <w:t> </w:t>
      </w:r>
      <w:r w:rsidRPr="00F25571">
        <w:rPr>
          <w:spacing w:val="-6"/>
          <w:kern w:val="28"/>
        </w:rPr>
        <w:t xml:space="preserve">О. Весеннее возрождение </w:t>
      </w:r>
      <w:r w:rsidRPr="00F25571">
        <w:rPr>
          <w:spacing w:val="-6"/>
          <w:kern w:val="28"/>
          <w:lang w:val="uk-UA"/>
        </w:rPr>
        <w:t>–</w:t>
      </w:r>
      <w:r w:rsidRPr="00F25571">
        <w:rPr>
          <w:spacing w:val="-6"/>
          <w:kern w:val="28"/>
        </w:rPr>
        <w:t xml:space="preserve"> иллюзия и действительность. </w:t>
      </w:r>
      <w:r w:rsidRPr="00F25571">
        <w:rPr>
          <w:spacing w:val="-6"/>
          <w:kern w:val="28"/>
          <w:lang w:val="uk-UA"/>
        </w:rPr>
        <w:t xml:space="preserve">– </w:t>
      </w:r>
      <w:r w:rsidRPr="00F25571">
        <w:rPr>
          <w:spacing w:val="-6"/>
          <w:kern w:val="28"/>
        </w:rPr>
        <w:t>М., 1991.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12"/>
          <w:kern w:val="28"/>
        </w:rPr>
      </w:pPr>
      <w:r w:rsidRPr="00F25571">
        <w:rPr>
          <w:spacing w:val="-12"/>
          <w:kern w:val="28"/>
        </w:rPr>
        <w:t>Шмераль</w:t>
      </w:r>
      <w:r w:rsidRPr="00F25571">
        <w:rPr>
          <w:spacing w:val="-12"/>
          <w:kern w:val="28"/>
          <w:lang w:val="uk-UA"/>
        </w:rPr>
        <w:t> </w:t>
      </w:r>
      <w:r w:rsidRPr="00F25571">
        <w:rPr>
          <w:spacing w:val="-12"/>
          <w:kern w:val="28"/>
        </w:rPr>
        <w:t>Я.</w:t>
      </w:r>
      <w:r w:rsidRPr="00F25571">
        <w:rPr>
          <w:spacing w:val="-12"/>
          <w:kern w:val="28"/>
          <w:lang w:val="uk-UA"/>
        </w:rPr>
        <w:t> </w:t>
      </w:r>
      <w:r w:rsidRPr="00F25571">
        <w:rPr>
          <w:spacing w:val="-12"/>
          <w:kern w:val="28"/>
        </w:rPr>
        <w:t xml:space="preserve">Б. Образование Чехословацкой республики в 1918 г. </w:t>
      </w:r>
      <w:r w:rsidRPr="00F25571">
        <w:rPr>
          <w:spacing w:val="-12"/>
          <w:kern w:val="28"/>
          <w:lang w:val="uk-UA"/>
        </w:rPr>
        <w:t xml:space="preserve">– </w:t>
      </w:r>
      <w:r w:rsidRPr="00F25571">
        <w:rPr>
          <w:spacing w:val="-12"/>
          <w:kern w:val="28"/>
        </w:rPr>
        <w:t>М., 1967.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</w:rPr>
      </w:pPr>
      <w:r w:rsidRPr="00F25571">
        <w:rPr>
          <w:kern w:val="28"/>
        </w:rPr>
        <w:t>Экк</w:t>
      </w:r>
      <w:r w:rsidRPr="00F25571">
        <w:rPr>
          <w:kern w:val="28"/>
          <w:lang w:val="uk-UA"/>
        </w:rPr>
        <w:t> </w:t>
      </w:r>
      <w:r w:rsidRPr="00F25571">
        <w:rPr>
          <w:kern w:val="28"/>
        </w:rPr>
        <w:t>А. Ян Коллар. Очерк его жизни и деятельности и его поэма “Дочь Славы</w:t>
      </w:r>
      <w:r w:rsidRPr="00F25571">
        <w:rPr>
          <w:kern w:val="28"/>
          <w:lang w:val="uk-UA"/>
        </w:rPr>
        <w:t>”</w:t>
      </w:r>
      <w:r w:rsidRPr="00F25571">
        <w:rPr>
          <w:kern w:val="28"/>
        </w:rPr>
        <w:t xml:space="preserve">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Варшава, 1900.</w:t>
      </w:r>
    </w:p>
    <w:p w:rsidR="00EB486B" w:rsidRPr="00F25571" w:rsidRDefault="00EB486B" w:rsidP="00C74776">
      <w:pPr>
        <w:numPr>
          <w:ilvl w:val="0"/>
          <w:numId w:val="5"/>
        </w:numPr>
        <w:rPr>
          <w:kern w:val="28"/>
          <w:lang w:val="uk-UA"/>
        </w:rPr>
      </w:pPr>
      <w:r w:rsidRPr="00F25571">
        <w:rPr>
          <w:kern w:val="28"/>
        </w:rPr>
        <w:t xml:space="preserve">Этническое самосознание славян в XV столетии. </w:t>
      </w:r>
      <w:r w:rsidRPr="00F25571">
        <w:rPr>
          <w:kern w:val="28"/>
          <w:lang w:val="uk-UA"/>
        </w:rPr>
        <w:t xml:space="preserve">– </w:t>
      </w:r>
      <w:r w:rsidRPr="00F25571">
        <w:rPr>
          <w:kern w:val="28"/>
        </w:rPr>
        <w:t>М., 1995.</w:t>
      </w:r>
    </w:p>
    <w:p w:rsidR="00EB486B" w:rsidRPr="00F25571" w:rsidRDefault="00EB486B" w:rsidP="00C74776">
      <w:pPr>
        <w:numPr>
          <w:ilvl w:val="0"/>
          <w:numId w:val="5"/>
        </w:numPr>
        <w:rPr>
          <w:spacing w:val="-6"/>
          <w:kern w:val="28"/>
          <w:lang w:val="uk-UA"/>
        </w:rPr>
      </w:pPr>
      <w:r w:rsidRPr="00F25571">
        <w:rPr>
          <w:spacing w:val="-6"/>
          <w:kern w:val="28"/>
        </w:rPr>
        <w:t xml:space="preserve">Этноязыковая и этнокультурная история Восточной Европы. </w:t>
      </w:r>
      <w:r w:rsidRPr="00F25571">
        <w:rPr>
          <w:spacing w:val="-6"/>
          <w:kern w:val="28"/>
          <w:lang w:val="uk-UA"/>
        </w:rPr>
        <w:t xml:space="preserve">– </w:t>
      </w:r>
      <w:r w:rsidRPr="00F25571">
        <w:rPr>
          <w:spacing w:val="-6"/>
          <w:kern w:val="28"/>
        </w:rPr>
        <w:t>М., 1995.</w:t>
      </w:r>
    </w:p>
    <w:p w:rsidR="00EB486B" w:rsidRPr="004E4051" w:rsidRDefault="00EB486B" w:rsidP="00C74776">
      <w:pPr>
        <w:shd w:val="clear" w:color="auto" w:fill="FFFFFF"/>
        <w:jc w:val="center"/>
        <w:rPr>
          <w:lang w:val="uk-UA"/>
        </w:rPr>
      </w:pPr>
      <w:r>
        <w:rPr>
          <w:kern w:val="28"/>
          <w:lang w:val="uk-UA"/>
        </w:rPr>
        <w:t xml:space="preserve"> </w:t>
      </w:r>
      <w:r>
        <w:rPr>
          <w:b/>
          <w:bCs/>
          <w:kern w:val="28"/>
          <w:lang w:val="uk-UA"/>
        </w:rPr>
        <w:t xml:space="preserve">   </w:t>
      </w:r>
      <w:r w:rsidRPr="004B3E69">
        <w:rPr>
          <w:b/>
          <w:bCs/>
          <w:kern w:val="28"/>
          <w:lang w:val="uk-UA"/>
        </w:rPr>
        <w:t>131</w:t>
      </w:r>
      <w:r>
        <w:rPr>
          <w:b/>
          <w:bCs/>
          <w:kern w:val="28"/>
          <w:lang w:val="uk-UA"/>
        </w:rPr>
        <w:t>.</w:t>
      </w:r>
      <w:r>
        <w:rPr>
          <w:kern w:val="28"/>
          <w:lang w:val="uk-UA"/>
        </w:rPr>
        <w:t xml:space="preserve">           </w:t>
      </w:r>
      <w:r w:rsidRPr="00F25571">
        <w:rPr>
          <w:kern w:val="28"/>
        </w:rPr>
        <w:t xml:space="preserve">Ян Коллар </w:t>
      </w:r>
      <w:r w:rsidRPr="00F25571">
        <w:rPr>
          <w:kern w:val="28"/>
          <w:lang w:val="uk-UA"/>
        </w:rPr>
        <w:t>–</w:t>
      </w:r>
      <w:r w:rsidRPr="00F25571">
        <w:rPr>
          <w:kern w:val="28"/>
        </w:rPr>
        <w:t xml:space="preserve"> поэт, патриот, гуманист. К 200-летию со дня рождения. </w:t>
      </w:r>
      <w:r w:rsidRPr="00F25571">
        <w:rPr>
          <w:kern w:val="28"/>
          <w:lang w:val="uk-UA"/>
        </w:rPr>
        <w:t>–</w:t>
      </w:r>
    </w:p>
    <w:p w:rsidR="00EB486B" w:rsidRPr="004E4051" w:rsidRDefault="00EB486B" w:rsidP="00C74776">
      <w:pPr>
        <w:shd w:val="clear" w:color="auto" w:fill="FFFFFF"/>
        <w:tabs>
          <w:tab w:val="left" w:pos="187"/>
        </w:tabs>
        <w:jc w:val="both"/>
        <w:rPr>
          <w:lang w:val="uk-UA"/>
        </w:rPr>
      </w:pPr>
    </w:p>
    <w:p w:rsidR="00EB486B" w:rsidRPr="004E4051" w:rsidRDefault="00EB486B" w:rsidP="00C74776">
      <w:pPr>
        <w:shd w:val="clear" w:color="auto" w:fill="FFFFFF"/>
        <w:tabs>
          <w:tab w:val="left" w:pos="365"/>
        </w:tabs>
        <w:spacing w:before="14"/>
        <w:jc w:val="center"/>
        <w:rPr>
          <w:spacing w:val="-20"/>
          <w:lang w:val="uk-UA"/>
        </w:rPr>
      </w:pPr>
      <w:r>
        <w:rPr>
          <w:b/>
          <w:bCs/>
          <w:lang w:val="uk-UA"/>
        </w:rPr>
        <w:t>12</w:t>
      </w:r>
      <w:r w:rsidRPr="004E4051">
        <w:rPr>
          <w:b/>
          <w:bCs/>
          <w:lang w:val="uk-UA"/>
        </w:rPr>
        <w:t>. Інформаційні ресурси</w:t>
      </w:r>
    </w:p>
    <w:p w:rsidR="00EB486B" w:rsidRDefault="00EB486B" w:rsidP="00C74776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lang w:val="uk-UA"/>
        </w:rPr>
      </w:pPr>
    </w:p>
    <w:p w:rsidR="00EB486B" w:rsidRDefault="00EB486B" w:rsidP="00C74776">
      <w:pPr>
        <w:rPr>
          <w:lang w:val="uk-UA"/>
        </w:rPr>
      </w:pPr>
      <w:r>
        <w:rPr>
          <w:lang w:val="uk-UA"/>
        </w:rPr>
        <w:t xml:space="preserve"> </w:t>
      </w:r>
    </w:p>
    <w:p w:rsidR="00EB486B" w:rsidRPr="00C21786" w:rsidRDefault="00EB486B" w:rsidP="00C74776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lang w:val="uk-UA"/>
        </w:rPr>
      </w:pPr>
      <w:hyperlink r:id="rId7" w:history="1">
        <w:r w:rsidRPr="007B77A2">
          <w:rPr>
            <w:rStyle w:val="Hyperlink"/>
            <w:sz w:val="24"/>
            <w:szCs w:val="24"/>
          </w:rPr>
          <w:t>www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7B77A2">
          <w:rPr>
            <w:rStyle w:val="Hyperlink"/>
            <w:sz w:val="24"/>
            <w:szCs w:val="24"/>
          </w:rPr>
          <w:t>juls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7B77A2">
          <w:rPr>
            <w:rStyle w:val="Hyperlink"/>
            <w:sz w:val="24"/>
            <w:szCs w:val="24"/>
          </w:rPr>
          <w:t>sav</w:t>
        </w:r>
        <w:r w:rsidRPr="007B77A2">
          <w:rPr>
            <w:rStyle w:val="Hyperlink"/>
            <w:sz w:val="24"/>
            <w:szCs w:val="24"/>
            <w:lang w:val="sk-SK"/>
          </w:rPr>
          <w:t>ba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7B77A2">
          <w:rPr>
            <w:rStyle w:val="Hyperlink"/>
            <w:sz w:val="24"/>
            <w:szCs w:val="24"/>
          </w:rPr>
          <w:t>sk</w:t>
        </w:r>
      </w:hyperlink>
      <w:r w:rsidRPr="00C21786">
        <w:rPr>
          <w:sz w:val="24"/>
          <w:szCs w:val="24"/>
          <w:lang w:val="uk-UA"/>
        </w:rPr>
        <w:t xml:space="preserve">, </w:t>
      </w:r>
    </w:p>
    <w:p w:rsidR="00EB486B" w:rsidRPr="00C21786" w:rsidRDefault="00EB486B" w:rsidP="00C74776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lang w:val="uk-UA"/>
        </w:rPr>
      </w:pPr>
      <w:hyperlink r:id="rId8" w:history="1">
        <w:r w:rsidRPr="009E493C">
          <w:rPr>
            <w:rStyle w:val="Hyperlink"/>
            <w:sz w:val="24"/>
            <w:szCs w:val="24"/>
          </w:rPr>
          <w:t>www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9E493C">
          <w:rPr>
            <w:rStyle w:val="Hyperlink"/>
            <w:sz w:val="24"/>
            <w:szCs w:val="24"/>
          </w:rPr>
          <w:t>referaty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9E493C">
          <w:rPr>
            <w:rStyle w:val="Hyperlink"/>
            <w:sz w:val="24"/>
            <w:szCs w:val="24"/>
          </w:rPr>
          <w:t>sk</w:t>
        </w:r>
      </w:hyperlink>
      <w:r w:rsidRPr="00C21786">
        <w:rPr>
          <w:sz w:val="24"/>
          <w:szCs w:val="24"/>
          <w:lang w:val="uk-UA"/>
        </w:rPr>
        <w:t xml:space="preserve">, </w:t>
      </w:r>
    </w:p>
    <w:p w:rsidR="00EB486B" w:rsidRPr="00C21786" w:rsidRDefault="00EB486B" w:rsidP="00C74776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lang w:val="uk-UA"/>
        </w:rPr>
      </w:pPr>
      <w:hyperlink r:id="rId9" w:history="1">
        <w:r w:rsidRPr="00377B8F">
          <w:rPr>
            <w:rStyle w:val="Hyperlink"/>
            <w:sz w:val="24"/>
            <w:szCs w:val="24"/>
          </w:rPr>
          <w:t>www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377B8F">
          <w:rPr>
            <w:rStyle w:val="Hyperlink"/>
            <w:sz w:val="24"/>
            <w:szCs w:val="24"/>
          </w:rPr>
          <w:t>stur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377B8F">
          <w:rPr>
            <w:rStyle w:val="Hyperlink"/>
            <w:sz w:val="24"/>
            <w:szCs w:val="24"/>
          </w:rPr>
          <w:t>sk</w:t>
        </w:r>
      </w:hyperlink>
      <w:r w:rsidRPr="00C21786">
        <w:rPr>
          <w:sz w:val="24"/>
          <w:szCs w:val="24"/>
          <w:lang w:val="uk-UA"/>
        </w:rPr>
        <w:t xml:space="preserve">,  </w:t>
      </w:r>
    </w:p>
    <w:p w:rsidR="00EB486B" w:rsidRPr="00C21786" w:rsidRDefault="00EB486B" w:rsidP="00C74776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lang w:val="uk-UA"/>
        </w:rPr>
      </w:pPr>
      <w:hyperlink r:id="rId10" w:history="1">
        <w:r w:rsidRPr="00377B8F">
          <w:rPr>
            <w:rStyle w:val="Hyperlink"/>
            <w:sz w:val="24"/>
            <w:szCs w:val="24"/>
          </w:rPr>
          <w:t>www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377B8F">
          <w:rPr>
            <w:rStyle w:val="Hyperlink"/>
            <w:sz w:val="24"/>
            <w:szCs w:val="24"/>
          </w:rPr>
          <w:t>klasici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377B8F">
          <w:rPr>
            <w:rStyle w:val="Hyperlink"/>
            <w:sz w:val="24"/>
            <w:szCs w:val="24"/>
          </w:rPr>
          <w:t>sk</w:t>
        </w:r>
        <w:r w:rsidRPr="00C21786">
          <w:rPr>
            <w:rStyle w:val="Hyperlink"/>
            <w:sz w:val="24"/>
            <w:szCs w:val="24"/>
            <w:lang w:val="uk-UA"/>
          </w:rPr>
          <w:t>/</w:t>
        </w:r>
        <w:r w:rsidRPr="00377B8F">
          <w:rPr>
            <w:rStyle w:val="Hyperlink"/>
            <w:sz w:val="24"/>
            <w:szCs w:val="24"/>
          </w:rPr>
          <w:t>publikovanie</w:t>
        </w:r>
        <w:r w:rsidRPr="00C21786">
          <w:rPr>
            <w:rStyle w:val="Hyperlink"/>
            <w:sz w:val="24"/>
            <w:szCs w:val="24"/>
            <w:lang w:val="uk-UA"/>
          </w:rPr>
          <w:t>/</w:t>
        </w:r>
        <w:r w:rsidRPr="00377B8F">
          <w:rPr>
            <w:rStyle w:val="Hyperlink"/>
            <w:sz w:val="24"/>
            <w:szCs w:val="24"/>
          </w:rPr>
          <w:t>historicky</w:t>
        </w:r>
      </w:hyperlink>
      <w:r w:rsidRPr="00C21786">
        <w:rPr>
          <w:sz w:val="24"/>
          <w:szCs w:val="24"/>
          <w:lang w:val="uk-UA"/>
        </w:rPr>
        <w:t xml:space="preserve">,  </w:t>
      </w:r>
    </w:p>
    <w:p w:rsidR="00EB486B" w:rsidRDefault="00EB486B" w:rsidP="00C74776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lang w:val="uk-UA"/>
        </w:rPr>
      </w:pPr>
      <w:hyperlink r:id="rId11" w:history="1">
        <w:r w:rsidRPr="00377B8F">
          <w:rPr>
            <w:rStyle w:val="Hyperlink"/>
            <w:sz w:val="24"/>
            <w:szCs w:val="24"/>
          </w:rPr>
          <w:t>http</w:t>
        </w:r>
        <w:r w:rsidRPr="00C21786">
          <w:rPr>
            <w:rStyle w:val="Hyperlink"/>
            <w:sz w:val="24"/>
            <w:szCs w:val="24"/>
            <w:lang w:val="uk-UA"/>
          </w:rPr>
          <w:t>://</w:t>
        </w:r>
        <w:r w:rsidRPr="00377B8F">
          <w:rPr>
            <w:rStyle w:val="Hyperlink"/>
            <w:sz w:val="24"/>
            <w:szCs w:val="24"/>
          </w:rPr>
          <w:t>kralm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377B8F">
          <w:rPr>
            <w:rStyle w:val="Hyperlink"/>
            <w:sz w:val="24"/>
            <w:szCs w:val="24"/>
          </w:rPr>
          <w:t>szm</w:t>
        </w:r>
        <w:r w:rsidRPr="00C21786">
          <w:rPr>
            <w:rStyle w:val="Hyperlink"/>
            <w:sz w:val="24"/>
            <w:szCs w:val="24"/>
            <w:lang w:val="uk-UA"/>
          </w:rPr>
          <w:t>.</w:t>
        </w:r>
        <w:r w:rsidRPr="00377B8F">
          <w:rPr>
            <w:rStyle w:val="Hyperlink"/>
            <w:sz w:val="24"/>
            <w:szCs w:val="24"/>
          </w:rPr>
          <w:t>sk</w:t>
        </w:r>
      </w:hyperlink>
      <w:r>
        <w:rPr>
          <w:color w:val="000000"/>
          <w:spacing w:val="-13"/>
          <w:lang w:val="uk-UA"/>
        </w:rPr>
        <w:t>.</w:t>
      </w:r>
    </w:p>
    <w:p w:rsidR="00EB486B" w:rsidRDefault="00EB486B" w:rsidP="00C74776">
      <w:pPr>
        <w:rPr>
          <w:lang w:val="uk-UA"/>
        </w:rPr>
      </w:pPr>
    </w:p>
    <w:p w:rsidR="00EB486B" w:rsidRDefault="00EB486B" w:rsidP="00C74776">
      <w:pPr>
        <w:rPr>
          <w:lang w:val="uk-UA"/>
        </w:rPr>
      </w:pPr>
    </w:p>
    <w:p w:rsidR="00EB486B" w:rsidRDefault="00EB486B" w:rsidP="00C74776">
      <w:pPr>
        <w:rPr>
          <w:lang w:val="uk-UA"/>
        </w:rPr>
      </w:pPr>
    </w:p>
    <w:p w:rsidR="00EB486B" w:rsidRDefault="00EB486B" w:rsidP="00C74776">
      <w:pPr>
        <w:rPr>
          <w:lang w:val="uk-UA"/>
        </w:rPr>
      </w:pPr>
    </w:p>
    <w:p w:rsidR="00EB486B" w:rsidRDefault="00EB486B" w:rsidP="00C74776">
      <w:pPr>
        <w:rPr>
          <w:lang w:val="uk-UA"/>
        </w:rPr>
      </w:pPr>
    </w:p>
    <w:p w:rsidR="00EB486B" w:rsidRDefault="00EB486B" w:rsidP="00C74776"/>
    <w:p w:rsidR="00EB486B" w:rsidRDefault="00EB486B" w:rsidP="00C74776"/>
    <w:p w:rsidR="00EB486B" w:rsidRDefault="00EB486B" w:rsidP="00C74776"/>
    <w:p w:rsidR="00EB486B" w:rsidRPr="009E58C1" w:rsidRDefault="00EB486B" w:rsidP="00C74776">
      <w:pPr>
        <w:pStyle w:val="Heading1"/>
        <w:ind w:left="720"/>
        <w:rPr>
          <w:lang w:val="ru-RU"/>
        </w:rPr>
      </w:pPr>
    </w:p>
    <w:sectPr w:rsidR="00EB486B" w:rsidRPr="009E58C1" w:rsidSect="00DF4E54">
      <w:headerReference w:type="default" r:id="rId12"/>
      <w:footerReference w:type="default" r:id="rId13"/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86B" w:rsidRDefault="00EB486B" w:rsidP="00ED7EC4">
      <w:r>
        <w:separator/>
      </w:r>
    </w:p>
  </w:endnote>
  <w:endnote w:type="continuationSeparator" w:id="0">
    <w:p w:rsidR="00EB486B" w:rsidRDefault="00EB486B" w:rsidP="00ED7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86B" w:rsidRDefault="00EB486B" w:rsidP="0064649F">
    <w:pPr>
      <w:pStyle w:val="Footer"/>
      <w:framePr w:wrap="auto" w:vAnchor="text" w:hAnchor="margin" w:xAlign="right" w:y="1"/>
      <w:rPr>
        <w:rStyle w:val="PageNumber"/>
      </w:rPr>
    </w:pPr>
  </w:p>
  <w:p w:rsidR="00EB486B" w:rsidRDefault="00EB486B" w:rsidP="00DF4E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86B" w:rsidRDefault="00EB486B" w:rsidP="00ED7EC4">
      <w:r>
        <w:separator/>
      </w:r>
    </w:p>
  </w:footnote>
  <w:footnote w:type="continuationSeparator" w:id="0">
    <w:p w:rsidR="00EB486B" w:rsidRDefault="00EB486B" w:rsidP="00ED7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86B" w:rsidRPr="00985904" w:rsidRDefault="00EB486B" w:rsidP="00985904">
    <w:pPr>
      <w:pStyle w:val="Header"/>
      <w:rPr>
        <w:lang w:val="en-US"/>
      </w:rPr>
    </w:pPr>
  </w:p>
  <w:p w:rsidR="00EB486B" w:rsidRDefault="00EB48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34E5773E"/>
    <w:multiLevelType w:val="hybridMultilevel"/>
    <w:tmpl w:val="421A6D1A"/>
    <w:lvl w:ilvl="0" w:tplc="1BDC06EE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5BC0316"/>
    <w:multiLevelType w:val="hybridMultilevel"/>
    <w:tmpl w:val="6B088F9A"/>
    <w:lvl w:ilvl="0" w:tplc="7236E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847688"/>
    <w:multiLevelType w:val="hybridMultilevel"/>
    <w:tmpl w:val="0B46CD18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141878"/>
    <w:multiLevelType w:val="hybridMultilevel"/>
    <w:tmpl w:val="9448325C"/>
    <w:lvl w:ilvl="0" w:tplc="9C5C1DE8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22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22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9FE"/>
    <w:rsid w:val="0002145B"/>
    <w:rsid w:val="00027543"/>
    <w:rsid w:val="00035F68"/>
    <w:rsid w:val="00051FA9"/>
    <w:rsid w:val="0006067C"/>
    <w:rsid w:val="000624B3"/>
    <w:rsid w:val="000734FB"/>
    <w:rsid w:val="00081DB7"/>
    <w:rsid w:val="000A2BF0"/>
    <w:rsid w:val="000C706B"/>
    <w:rsid w:val="000D7E20"/>
    <w:rsid w:val="000E030D"/>
    <w:rsid w:val="000E1173"/>
    <w:rsid w:val="00125C48"/>
    <w:rsid w:val="00126C6E"/>
    <w:rsid w:val="001535C8"/>
    <w:rsid w:val="00171FBD"/>
    <w:rsid w:val="00183B74"/>
    <w:rsid w:val="001864F5"/>
    <w:rsid w:val="001B65B3"/>
    <w:rsid w:val="001E1D20"/>
    <w:rsid w:val="001E5A7F"/>
    <w:rsid w:val="001F2AEC"/>
    <w:rsid w:val="00204F58"/>
    <w:rsid w:val="00211B8C"/>
    <w:rsid w:val="00211BC5"/>
    <w:rsid w:val="00223CE9"/>
    <w:rsid w:val="0023765B"/>
    <w:rsid w:val="00240791"/>
    <w:rsid w:val="0024727C"/>
    <w:rsid w:val="002708D4"/>
    <w:rsid w:val="002D4C0C"/>
    <w:rsid w:val="002E60E3"/>
    <w:rsid w:val="003178E3"/>
    <w:rsid w:val="00340A41"/>
    <w:rsid w:val="0034135D"/>
    <w:rsid w:val="00344215"/>
    <w:rsid w:val="00345491"/>
    <w:rsid w:val="00345FB3"/>
    <w:rsid w:val="00364302"/>
    <w:rsid w:val="00377B8F"/>
    <w:rsid w:val="003813E2"/>
    <w:rsid w:val="003B4787"/>
    <w:rsid w:val="003D3047"/>
    <w:rsid w:val="003F5B70"/>
    <w:rsid w:val="00424112"/>
    <w:rsid w:val="00442456"/>
    <w:rsid w:val="0045242B"/>
    <w:rsid w:val="00476B2F"/>
    <w:rsid w:val="004B3E69"/>
    <w:rsid w:val="004C7FB9"/>
    <w:rsid w:val="004E4051"/>
    <w:rsid w:val="004F7C24"/>
    <w:rsid w:val="00505B28"/>
    <w:rsid w:val="00510C76"/>
    <w:rsid w:val="00531A2D"/>
    <w:rsid w:val="005842EF"/>
    <w:rsid w:val="00587BDB"/>
    <w:rsid w:val="00591620"/>
    <w:rsid w:val="005B68C9"/>
    <w:rsid w:val="005D2BBC"/>
    <w:rsid w:val="005D3DBA"/>
    <w:rsid w:val="005E09FE"/>
    <w:rsid w:val="005E3631"/>
    <w:rsid w:val="005F2907"/>
    <w:rsid w:val="00604FEC"/>
    <w:rsid w:val="0062196A"/>
    <w:rsid w:val="00631439"/>
    <w:rsid w:val="00631583"/>
    <w:rsid w:val="00641BB9"/>
    <w:rsid w:val="0064649F"/>
    <w:rsid w:val="00647993"/>
    <w:rsid w:val="00664CCE"/>
    <w:rsid w:val="00683704"/>
    <w:rsid w:val="00683D28"/>
    <w:rsid w:val="006A7423"/>
    <w:rsid w:val="006B3F80"/>
    <w:rsid w:val="006F44A2"/>
    <w:rsid w:val="007171C6"/>
    <w:rsid w:val="007172D6"/>
    <w:rsid w:val="00724F64"/>
    <w:rsid w:val="00726F7A"/>
    <w:rsid w:val="007451BA"/>
    <w:rsid w:val="00745FC3"/>
    <w:rsid w:val="007860FA"/>
    <w:rsid w:val="007A43F0"/>
    <w:rsid w:val="007A666D"/>
    <w:rsid w:val="007B77A2"/>
    <w:rsid w:val="007D5D2A"/>
    <w:rsid w:val="007D7D31"/>
    <w:rsid w:val="00805442"/>
    <w:rsid w:val="00806E2B"/>
    <w:rsid w:val="00814A2E"/>
    <w:rsid w:val="00814B59"/>
    <w:rsid w:val="00817558"/>
    <w:rsid w:val="0085514B"/>
    <w:rsid w:val="008708F5"/>
    <w:rsid w:val="008A5B1B"/>
    <w:rsid w:val="008B5C6F"/>
    <w:rsid w:val="008E117D"/>
    <w:rsid w:val="008E4A8F"/>
    <w:rsid w:val="0090148F"/>
    <w:rsid w:val="00912622"/>
    <w:rsid w:val="009338DA"/>
    <w:rsid w:val="00946E75"/>
    <w:rsid w:val="0096743E"/>
    <w:rsid w:val="00985904"/>
    <w:rsid w:val="00990411"/>
    <w:rsid w:val="009A6C18"/>
    <w:rsid w:val="009C6CA3"/>
    <w:rsid w:val="009E493C"/>
    <w:rsid w:val="009E58C1"/>
    <w:rsid w:val="009E5A3D"/>
    <w:rsid w:val="00A031C2"/>
    <w:rsid w:val="00A05BBC"/>
    <w:rsid w:val="00A270A5"/>
    <w:rsid w:val="00A34679"/>
    <w:rsid w:val="00A4737A"/>
    <w:rsid w:val="00A5101C"/>
    <w:rsid w:val="00A61CA5"/>
    <w:rsid w:val="00A86EFB"/>
    <w:rsid w:val="00A93429"/>
    <w:rsid w:val="00A9422D"/>
    <w:rsid w:val="00AA33A0"/>
    <w:rsid w:val="00AB342B"/>
    <w:rsid w:val="00AC7B8A"/>
    <w:rsid w:val="00B03AEB"/>
    <w:rsid w:val="00B15E3B"/>
    <w:rsid w:val="00B22931"/>
    <w:rsid w:val="00B45F53"/>
    <w:rsid w:val="00B54EFE"/>
    <w:rsid w:val="00B86F20"/>
    <w:rsid w:val="00BA69E7"/>
    <w:rsid w:val="00BC6B67"/>
    <w:rsid w:val="00BF750E"/>
    <w:rsid w:val="00C118C5"/>
    <w:rsid w:val="00C13B67"/>
    <w:rsid w:val="00C144BE"/>
    <w:rsid w:val="00C21786"/>
    <w:rsid w:val="00C31C3D"/>
    <w:rsid w:val="00C65372"/>
    <w:rsid w:val="00C6751A"/>
    <w:rsid w:val="00C74776"/>
    <w:rsid w:val="00C75D37"/>
    <w:rsid w:val="00C92C98"/>
    <w:rsid w:val="00CA3CDE"/>
    <w:rsid w:val="00CC0132"/>
    <w:rsid w:val="00CC3CF5"/>
    <w:rsid w:val="00CE5861"/>
    <w:rsid w:val="00CF64D7"/>
    <w:rsid w:val="00D02432"/>
    <w:rsid w:val="00D218C0"/>
    <w:rsid w:val="00D55A64"/>
    <w:rsid w:val="00D56F05"/>
    <w:rsid w:val="00D7702A"/>
    <w:rsid w:val="00D95AEE"/>
    <w:rsid w:val="00DE0E41"/>
    <w:rsid w:val="00DF4E54"/>
    <w:rsid w:val="00E25C64"/>
    <w:rsid w:val="00E26E90"/>
    <w:rsid w:val="00E318A9"/>
    <w:rsid w:val="00E660D2"/>
    <w:rsid w:val="00E802C2"/>
    <w:rsid w:val="00E843AF"/>
    <w:rsid w:val="00EA1670"/>
    <w:rsid w:val="00EA37E2"/>
    <w:rsid w:val="00EA48A4"/>
    <w:rsid w:val="00EB486B"/>
    <w:rsid w:val="00EB5610"/>
    <w:rsid w:val="00EC257C"/>
    <w:rsid w:val="00ED7EC4"/>
    <w:rsid w:val="00EF1145"/>
    <w:rsid w:val="00EF661D"/>
    <w:rsid w:val="00F015D1"/>
    <w:rsid w:val="00F06FF9"/>
    <w:rsid w:val="00F25571"/>
    <w:rsid w:val="00F27885"/>
    <w:rsid w:val="00F325BA"/>
    <w:rsid w:val="00F32817"/>
    <w:rsid w:val="00F51728"/>
    <w:rsid w:val="00F63A45"/>
    <w:rsid w:val="00F81C65"/>
    <w:rsid w:val="00F90D69"/>
    <w:rsid w:val="00F945CC"/>
    <w:rsid w:val="00FA2DA4"/>
    <w:rsid w:val="00FA7B28"/>
    <w:rsid w:val="00FB2967"/>
    <w:rsid w:val="00FD29A7"/>
    <w:rsid w:val="00FF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9FE"/>
    <w:rPr>
      <w:rFonts w:ascii="Times New Roman" w:eastAsia="Times New Roman" w:hAnsi="Times New Roman"/>
      <w:sz w:val="28"/>
      <w:szCs w:val="28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09FE"/>
    <w:pPr>
      <w:keepNext/>
      <w:outlineLvl w:val="0"/>
    </w:pPr>
    <w:rPr>
      <w:sz w:val="32"/>
      <w:szCs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47993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09FE"/>
    <w:pPr>
      <w:keepNext/>
      <w:jc w:val="center"/>
      <w:outlineLvl w:val="3"/>
    </w:pPr>
    <w:rPr>
      <w:b/>
      <w:bCs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E09FE"/>
    <w:pPr>
      <w:keepNext/>
      <w:ind w:firstLine="600"/>
      <w:jc w:val="center"/>
      <w:outlineLvl w:val="6"/>
    </w:pPr>
    <w:rPr>
      <w:b/>
      <w:bCs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09FE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860FA"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E09FE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E09FE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Footer">
    <w:name w:val="footer"/>
    <w:basedOn w:val="Normal"/>
    <w:link w:val="FooterChar"/>
    <w:uiPriority w:val="99"/>
    <w:rsid w:val="005E09F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E09F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5E09FE"/>
  </w:style>
  <w:style w:type="paragraph" w:styleId="Header">
    <w:name w:val="header"/>
    <w:basedOn w:val="Normal"/>
    <w:link w:val="HeaderChar"/>
    <w:uiPriority w:val="99"/>
    <w:rsid w:val="005E09F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E09FE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F06FF9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081DB7"/>
    <w:rPr>
      <w:rFonts w:ascii="Courier New" w:hAnsi="Courier New" w:cs="Courier New"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rsid w:val="009E5A3D"/>
    <w:rPr>
      <w:color w:val="0000FF"/>
      <w:u w:val="single"/>
    </w:rPr>
  </w:style>
  <w:style w:type="paragraph" w:customStyle="1" w:styleId="Default">
    <w:name w:val="Default"/>
    <w:uiPriority w:val="99"/>
    <w:rsid w:val="0064799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647993"/>
    <w:pPr>
      <w:ind w:right="170"/>
      <w:jc w:val="both"/>
    </w:pPr>
    <w:rPr>
      <w:rFonts w:ascii="Times New Roman" w:hAnsi="Times New Roman"/>
      <w:sz w:val="18"/>
      <w:szCs w:val="18"/>
      <w:lang w:eastAsia="en-US"/>
    </w:rPr>
  </w:style>
  <w:style w:type="paragraph" w:styleId="ListParagraph">
    <w:name w:val="List Paragraph"/>
    <w:basedOn w:val="Normal"/>
    <w:uiPriority w:val="99"/>
    <w:qFormat/>
    <w:rsid w:val="0064799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6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eraty.s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uls.savba.s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ralm.szm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klasici.sk/publikovanie/historick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r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23</Pages>
  <Words>22146</Words>
  <Characters>12624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Яким</cp:lastModifiedBy>
  <cp:revision>22</cp:revision>
  <cp:lastPrinted>2013-10-06T16:27:00Z</cp:lastPrinted>
  <dcterms:created xsi:type="dcterms:W3CDTF">2013-09-27T07:54:00Z</dcterms:created>
  <dcterms:modified xsi:type="dcterms:W3CDTF">2021-09-08T06:41:00Z</dcterms:modified>
</cp:coreProperties>
</file>